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sz w:val="24"/>
        </w:rPr>
        <w:id w:val="-532498744"/>
        <w:docPartObj>
          <w:docPartGallery w:val="Cover Pages"/>
          <w:docPartUnique/>
        </w:docPartObj>
      </w:sdtPr>
      <w:sdtEndPr>
        <w:rPr>
          <w:caps/>
        </w:rPr>
      </w:sdtEndPr>
      <w:sdtContent>
        <w:p w14:paraId="15B5A406" w14:textId="77777777" w:rsidR="00981E57" w:rsidRDefault="00981E57">
          <w:pPr>
            <w:pStyle w:val="Sansinterligne"/>
          </w:pPr>
          <w:r>
            <w:rPr>
              <w:noProof/>
              <w:lang w:eastAsia="fr-CH"/>
            </w:rPr>
            <mc:AlternateContent>
              <mc:Choice Requires="wpg">
                <w:drawing>
                  <wp:anchor distT="0" distB="0" distL="114300" distR="114300" simplePos="0" relativeHeight="251664384" behindDoc="1" locked="0" layoutInCell="1" allowOverlap="1" wp14:anchorId="5E8DE9E6" wp14:editId="05530D2D">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210602" cy="9125712"/>
                    <wp:effectExtent l="0" t="0" r="0" b="15240"/>
                    <wp:wrapNone/>
                    <wp:docPr id="7" name="Groupe 7"/>
                    <wp:cNvGraphicFramePr/>
                    <a:graphic xmlns:a="http://schemas.openxmlformats.org/drawingml/2006/main">
                      <a:graphicData uri="http://schemas.microsoft.com/office/word/2010/wordprocessingGroup">
                        <wpg:wgp>
                          <wpg:cNvGrpSpPr/>
                          <wpg:grpSpPr>
                            <a:xfrm>
                              <a:off x="0" y="0"/>
                              <a:ext cx="2210602" cy="9125712"/>
                              <a:chOff x="0" y="0"/>
                              <a:chExt cx="2210602" cy="9125712"/>
                            </a:xfrm>
                            <a:solidFill>
                              <a:srgbClr val="BF6969"/>
                            </a:solidFill>
                          </wpg:grpSpPr>
                          <wps:wsp>
                            <wps:cNvPr id="8" name="Rectangle 8"/>
                            <wps:cNvSpPr/>
                            <wps:spPr>
                              <a:xfrm>
                                <a:off x="0" y="0"/>
                                <a:ext cx="194535" cy="912571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Pentagone 9"/>
                            <wps:cNvSpPr/>
                            <wps:spPr>
                              <a:xfrm>
                                <a:off x="16042" y="728913"/>
                                <a:ext cx="2194560" cy="552055"/>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
                                    <w:tag w:val=""/>
                                    <w:id w:val="-1439358606"/>
                                    <w:dataBinding w:prefixMappings="xmlns:ns0='http://schemas.microsoft.com/office/2006/coverPageProps' " w:xpath="/ns0:CoverPageProperties[1]/ns0:PublishDate[1]" w:storeItemID="{55AF091B-3C7A-41E3-B477-F2FDAA23CFDA}"/>
                                    <w:date>
                                      <w:dateFormat w:val="dd/MM/yyyy"/>
                                      <w:lid w:val="fr-FR"/>
                                      <w:storeMappedDataAs w:val="dateTime"/>
                                      <w:calendar w:val="gregorian"/>
                                    </w:date>
                                  </w:sdtPr>
                                  <w:sdtEndPr/>
                                  <w:sdtContent>
                                    <w:p w14:paraId="0F9CEDDB" w14:textId="77777777" w:rsidR="00981E57" w:rsidRDefault="00981E57" w:rsidP="00981E57">
                                      <w:pPr>
                                        <w:pStyle w:val="Sansinterligne"/>
                                        <w:jc w:val="center"/>
                                        <w:rPr>
                                          <w:color w:val="FFFFFF" w:themeColor="background1"/>
                                          <w:sz w:val="28"/>
                                          <w:szCs w:val="28"/>
                                        </w:rPr>
                                      </w:pPr>
                                      <w:r>
                                        <w:rPr>
                                          <w:color w:val="FFFFFF" w:themeColor="background1"/>
                                          <w:sz w:val="28"/>
                                          <w:szCs w:val="28"/>
                                        </w:rPr>
                                        <w:t>L’icône du Christ miséricordieux</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0" name="Groupe 10"/>
                            <wpg:cNvGrpSpPr/>
                            <wpg:grpSpPr>
                              <a:xfrm>
                                <a:off x="76200" y="4210050"/>
                                <a:ext cx="2057400" cy="4910328"/>
                                <a:chOff x="80645" y="4211812"/>
                                <a:chExt cx="1306273" cy="3121026"/>
                              </a:xfrm>
                              <a:grpFill/>
                            </wpg:grpSpPr>
                            <wpg:grpSp>
                              <wpg:cNvPr id="11" name="Groupe 11"/>
                              <wpg:cNvGrpSpPr>
                                <a:grpSpLocks noChangeAspect="1"/>
                              </wpg:cNvGrpSpPr>
                              <wpg:grpSpPr>
                                <a:xfrm>
                                  <a:off x="141062" y="4211812"/>
                                  <a:ext cx="1047750" cy="3121026"/>
                                  <a:chOff x="141062" y="4211812"/>
                                  <a:chExt cx="1047750" cy="3121026"/>
                                </a:xfrm>
                                <a:grpFill/>
                              </wpg:grpSpPr>
                              <wps:wsp>
                                <wps:cNvPr id="12" name="Forme libre 12"/>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Forme libre 13"/>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orme libre 14"/>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orme libre 15"/>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orme libre 16"/>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orme libre 17"/>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orme libre 18"/>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orme libre 19"/>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orme libre 20"/>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orme libre 21"/>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orme libre 22"/>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orme libre 23"/>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4" name="Groupe 24"/>
                              <wpg:cNvGrpSpPr>
                                <a:grpSpLocks noChangeAspect="1"/>
                              </wpg:cNvGrpSpPr>
                              <wpg:grpSpPr>
                                <a:xfrm>
                                  <a:off x="80645" y="4826972"/>
                                  <a:ext cx="1306273" cy="2505863"/>
                                  <a:chOff x="80645" y="4649964"/>
                                  <a:chExt cx="874712" cy="1677988"/>
                                </a:xfrm>
                                <a:grpFill/>
                              </wpg:grpSpPr>
                              <wps:wsp>
                                <wps:cNvPr id="25" name="Forme libre 25"/>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Forme libre 26"/>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orme libre 27"/>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orme libre 28"/>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orme libre 29"/>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orme libre 30"/>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orme libre 31"/>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4" name="Forme libre 54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5" name="Forme libre 54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6" name="Forme libre 54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7" name="Forme libre 54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5E8DE9E6" id="Groupe 7" o:spid="_x0000_s1026" style="position:absolute;margin-left:0;margin-top:0;width:174.05pt;height:718.55pt;z-index:-251652096;mso-height-percent:950;mso-left-percent:40;mso-position-horizontal-relative:page;mso-position-vertical:center;mso-position-vertical-relative:page;mso-height-percent:950;mso-left-percent:40" coordsize="2210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">
                    <v:rect id="Rectangle 8"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" filled="f" stroked="f" strokeweight="1.25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9" o:spid="_x0000_s1028" type="#_x0000_t15" style="position:absolute;left:160;top:7289;width:21946;height:5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" adj="18883" filled="f" stroked="f" strokeweight="1.25pt">
                      <v:textbox inset=",0,14.4pt,0">
                        <w:txbxContent>
                          <w:sdt>
                            <w:sdtPr>
                              <w:rPr>
                                <w:color w:val="FFFFFF" w:themeColor="background1"/>
                                <w:sz w:val="28"/>
                                <w:szCs w:val="28"/>
                              </w:rPr>
                              <w:alias w:val="Date "/>
                              <w:tag w:val=""/>
                              <w:id w:val="-1439358606"/>
                              <w:dataBinding w:prefixMappings="xmlns:ns0='http://schemas.microsoft.com/office/2006/coverPageProps' " w:xpath="/ns0:CoverPageProperties[1]/ns0:PublishDate[1]" w:storeItemID="{55AF091B-3C7A-41E3-B477-F2FDAA23CFDA}"/>
                              <w:date>
                                <w:dateFormat w:val="dd/MM/yyyy"/>
                                <w:lid w:val="fr-FR"/>
                                <w:storeMappedDataAs w:val="dateTime"/>
                                <w:calendar w:val="gregorian"/>
                              </w:date>
                            </w:sdtPr>
                            <w:sdtEndPr/>
                            <w:sdtContent>
                              <w:p w14:paraId="0F9CEDDB" w14:textId="77777777" w:rsidR="00981E57" w:rsidRDefault="00981E57" w:rsidP="00981E57">
                                <w:pPr>
                                  <w:pStyle w:val="Sansinterligne"/>
                                  <w:jc w:val="center"/>
                                  <w:rPr>
                                    <w:color w:val="FFFFFF" w:themeColor="background1"/>
                                    <w:sz w:val="28"/>
                                    <w:szCs w:val="28"/>
                                  </w:rPr>
                                </w:pPr>
                                <w:r>
                                  <w:rPr>
                                    <w:color w:val="FFFFFF" w:themeColor="background1"/>
                                    <w:sz w:val="28"/>
                                    <w:szCs w:val="28"/>
                                  </w:rPr>
                                  <w:t>L’icône du Christ miséricordieux</w:t>
                                </w:r>
                              </w:p>
                            </w:sdtContent>
                          </w:sdt>
                        </w:txbxContent>
                      </v:textbox>
                    </v:shape>
                    <v:group id="Groupe 10"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e 11"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Forme libre 12"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" path="m,l39,152,84,304r38,113l122,440,76,306,39,180,6,53,,xe" filled="f" strokecolor="#373545 [3215]" strokeweight="0">
                          <v:path arrowok="t" o:connecttype="custom" o:connectlocs="0,0;61913,241300;133350,482600;193675,661988;193675,698500;120650,485775;61913,285750;9525,84138;0,0" o:connectangles="0,0,0,0,0,0,0,0,0"/>
                        </v:shape>
                        <v:shape id="Forme libre 13"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" path="m,l8,19,37,93r30,74l116,269r-8,l60,169,30,98,1,25,,xe" filled="f" strokecolor="#373545 [3215]" strokeweight="0">
                          <v:path arrowok="t" o:connecttype="custom" o:connectlocs="0,0;12700,30163;58738,147638;106363,265113;184150,427038;171450,427038;95250,268288;47625,155575;1588,39688;0,0" o:connectangles="0,0,0,0,0,0,0,0,0,0"/>
                        </v:shape>
                        <v:shape id="Forme libre 14"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" path="m,l,,1,79r2,80l12,317,23,476,39,634,58,792,83,948r24,138l135,1223r5,49l138,1262,105,1106,77,949,53,792,35,634,20,476,9,317,2,159,,79,,xe" filled="f" strokecolor="#373545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e libre 15"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" path="m45,r,l35,66r-9,67l14,267,6,401,3,534,6,669r8,134l18,854r,-3l9,814,8,803,1,669,,534,3,401,12,267,25,132,34,66,45,xe" filled="f" strokecolor="#373545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e libre 16"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" path="m,l10,44r11,82l34,207r19,86l75,380r25,86l120,521r21,55l152,618r2,11l140,595,115,532,93,468,67,383,47,295,28,207,12,104,,xe" filled="f" strokecolor="#373545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e libre 17"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" path="m,l33,69r-9,l12,35,,xe" filled="f" strokecolor="#373545 [3215]" strokeweight="0">
                          <v:path arrowok="t" o:connecttype="custom" o:connectlocs="0,0;52388,109538;38100,109538;19050,55563;0,0" o:connectangles="0,0,0,0,0"/>
                        </v:shape>
                        <v:shape id="Forme libre 18"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" path="m,l9,37r,3l15,93,5,49,,xe" filled="f" strokecolor="#373545 [3215]" strokeweight="0">
                          <v:path arrowok="t" o:connecttype="custom" o:connectlocs="0,0;14288,58738;14288,63500;23813,147638;7938,77788;0,0" o:connectangles="0,0,0,0,0,0"/>
                        </v:shape>
                        <v:shape id="Forme libre 19"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" path="m394,r,l356,38,319,77r-35,40l249,160r-42,58l168,276r-37,63l98,402,69,467,45,535,26,604,14,673,7,746,6,766,,749r1,-5l7,673,21,603,40,533,65,466,94,400r33,-64l164,275r40,-60l248,158r34,-42l318,76,354,37,394,xe" filled="f" strokecolor="#373545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e libre 20"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" path="m,l6,16r1,3l11,80r9,52l33,185r3,9l21,161,15,145,5,81,1,41,,xe" filled="f" strokecolor="#373545 [3215]" strokeweight="0">
                          <v:path arrowok="t" o:connecttype="custom" o:connectlocs="0,0;9525,25400;11113,30163;17463,127000;31750,209550;52388,293688;57150,307975;33338,255588;23813,230188;7938,128588;1588,65088;0,0" o:connectangles="0,0,0,0,0,0,0,0,0,0,0,0"/>
                        </v:shape>
                        <v:shape id="Forme libre 21"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" path="m,l31,65r-8,l,xe" filled="f" strokecolor="#373545 [3215]" strokeweight="0">
                          <v:path arrowok="t" o:connecttype="custom" o:connectlocs="0,0;49213,103188;36513,103188;0,0" o:connectangles="0,0,0,0"/>
                        </v:shape>
                        <v:shape id="Forme libre 22"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" path="m,l6,17,7,42,6,39,,23,,xe" filled="f" strokecolor="#373545 [3215]" strokeweight="0">
                          <v:path arrowok="t" o:connecttype="custom" o:connectlocs="0,0;9525,26988;11113,66675;9525,61913;0,36513;0,0" o:connectangles="0,0,0,0,0,0"/>
                        </v:shape>
                        <v:shape id="Forme libre 23"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" path="m,l6,16,21,49,33,84r12,34l44,118,13,53,11,42,,xe" filled="f" strokecolor="#373545 [3215]" strokeweight="0">
                          <v:path arrowok="t" o:connecttype="custom" o:connectlocs="0,0;9525,25400;33338,77788;52388,133350;71438,187325;69850,187325;20638,84138;17463,66675;0,0" o:connectangles="0,0,0,0,0,0,0,0,0"/>
                        </v:shape>
                      </v:group>
                      <v:group id="Groupe 24"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o:lock v:ext="edit" aspectratio="t"/>
                        <v:shape id="Forme libre 25"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" path="m,l41,155,86,309r39,116l125,450,79,311,41,183,7,54,,xe" filled="f" strokecolor="#373545 [3215]" strokeweight="0">
                          <v:stroke opacity="13107f"/>
                          <v:path arrowok="t" o:connecttype="custom" o:connectlocs="0,0;65088,246063;136525,490538;198438,674688;198438,714375;125413,493713;65088,290513;11113,85725;0,0" o:connectangles="0,0,0,0,0,0,0,0,0"/>
                        </v:shape>
                        <v:shape id="Forme libre 26"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" path="m,l8,20,37,96r32,74l118,275r-9,l61,174,30,100,,26,,xe" filled="f" strokecolor="#373545 [3215]" strokeweight="0">
                          <v:stroke opacity="13107f"/>
                          <v:path arrowok="t" o:connecttype="custom" o:connectlocs="0,0;12700,31750;58738,152400;109538,269875;187325,436563;173038,436563;96838,276225;47625,158750;0,41275;0,0" o:connectangles="0,0,0,0,0,0,0,0,0,0"/>
                        </v:shape>
                        <v:shape id="Forme libre 27"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" path="m,l16,72r4,49l18,112,,31,,xe" filled="f" strokecolor="#373545 [3215]" strokeweight="0">
                          <v:stroke opacity="13107f"/>
                          <v:path arrowok="t" o:connecttype="custom" o:connectlocs="0,0;25400,114300;31750,192088;28575,177800;0,49213;0,0" o:connectangles="0,0,0,0,0,0"/>
                        </v:shape>
                        <v:shape id="Forme libre 28"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" path="m,l11,46r11,83l36,211r19,90l76,389r27,87l123,533r21,55l155,632r3,11l142,608,118,544,95,478,69,391,47,302,29,212,13,107,,xe" filled="f" strokecolor="#373545 [3215]" strokeweight="0">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e libre 29"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" path="m,l33,71r-9,l11,36,,xe" filled="f" strokecolor="#373545 [3215]" strokeweight="0">
                          <v:stroke opacity="13107f"/>
                          <v:path arrowok="t" o:connecttype="custom" o:connectlocs="0,0;52388,112713;38100,112713;17463,57150;0,0" o:connectangles="0,0,0,0,0"/>
                        </v:shape>
                        <v:shape id="Forme libre 30"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" path="m,l8,37r,4l15,95,4,49,,xe" filled="f" strokecolor="#373545 [3215]" strokeweight="0">
                          <v:stroke opacity="13107f"/>
                          <v:path arrowok="t" o:connecttype="custom" o:connectlocs="0,0;12700,58738;12700,65088;23813,150813;6350,77788;0,0" o:connectangles="0,0,0,0,0,0"/>
                        </v:shape>
                        <v:shape id="Forme libre 31"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" path="m402,r,1l363,39,325,79r-35,42l255,164r-44,58l171,284r-38,62l100,411,71,478,45,546,27,617,13,689,7,761r,21l,765r1,-4l7,688,21,616,40,545,66,475,95,409r35,-66l167,281r42,-61l253,163r34,-43l324,78,362,38,402,xe" filled="f" strokecolor="#373545 [3215]" strokeweight="0">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e libre 544"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" path="m,l6,15r1,3l12,80r9,54l33,188r4,8l22,162,15,146,5,81,1,40,,xe" filled="f" strokecolor="#373545 [3215]" strokeweight="0">
                          <v:stroke opacity="13107f"/>
                          <v:path arrowok="t" o:connecttype="custom" o:connectlocs="0,0;9525,23813;11113,28575;19050,127000;33338,212725;52388,298450;58738,311150;34925,257175;23813,231775;7938,128588;1588,63500;0,0" o:connectangles="0,0,0,0,0,0,0,0,0,0,0,0"/>
                        </v:shape>
                        <v:shape id="Forme libre 545"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" path="m,l31,66r-7,l,xe" filled="f" strokecolor="#373545 [3215]" strokeweight="0">
                          <v:stroke opacity="13107f"/>
                          <v:path arrowok="t" o:connecttype="custom" o:connectlocs="0,0;49213,104775;38100,104775;0,0" o:connectangles="0,0,0,0"/>
                        </v:shape>
                        <v:shape id="Forme libre 546"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" path="m,l7,17r,26l6,40,,25,,xe" filled="f" strokecolor="#373545 [3215]" strokeweight="0">
                          <v:stroke opacity="13107f"/>
                          <v:path arrowok="t" o:connecttype="custom" o:connectlocs="0,0;11113,26988;11113,68263;9525,63500;0,39688;0,0" o:connectangles="0,0,0,0,0,0"/>
                        </v:shape>
                        <v:shape id="Forme libre 547"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" path="m,l7,16,22,50,33,86r13,35l45,121,14,55,11,44,,xe" filled="f" strokecolor="#373545 [3215]" strokeweight="0">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lang w:eastAsia="fr-CH"/>
            </w:rPr>
            <mc:AlternateContent>
              <mc:Choice Requires="wps">
                <w:drawing>
                  <wp:anchor distT="0" distB="0" distL="114300" distR="114300" simplePos="0" relativeHeight="251666432" behindDoc="0" locked="0" layoutInCell="1" allowOverlap="1" wp14:anchorId="5E2D2B0C" wp14:editId="05D951F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4ABE6" w14:textId="77777777" w:rsidR="00981E57" w:rsidRPr="006F13D7" w:rsidRDefault="00C21535">
                                <w:pPr>
                                  <w:pStyle w:val="Sansinterligne"/>
                                  <w:rPr>
                                    <w:color w:val="BF6969"/>
                                    <w:sz w:val="26"/>
                                    <w:szCs w:val="26"/>
                                  </w:rPr>
                                </w:pPr>
                                <w:sdt>
                                  <w:sdtPr>
                                    <w:rPr>
                                      <w:color w:val="BF6969"/>
                                      <w:sz w:val="26"/>
                                      <w:szCs w:val="26"/>
                                    </w:rPr>
                                    <w:alias w:val="Auteur"/>
                                    <w:tag w:val=""/>
                                    <w:id w:val="1490289516"/>
                                    <w:dataBinding w:prefixMappings="xmlns:ns0='http://purl.org/dc/elements/1.1/' xmlns:ns1='http://schemas.openxmlformats.org/package/2006/metadata/core-properties' " w:xpath="/ns1:coreProperties[1]/ns0:creator[1]" w:storeItemID="{6C3C8BC8-F283-45AE-878A-BAB7291924A1}"/>
                                    <w:text/>
                                  </w:sdtPr>
                                  <w:sdtEndPr/>
                                  <w:sdtContent>
                                    <w:r w:rsidR="00981E57" w:rsidRPr="006F13D7">
                                      <w:rPr>
                                        <w:color w:val="BF6969"/>
                                        <w:sz w:val="26"/>
                                        <w:szCs w:val="26"/>
                                      </w:rPr>
                                      <w:t>Abbé Bernard Schubiger</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5E2D2B0C" id="_x0000_t202" coordsize="21600,21600" o:spt="202" path="m,l,21600r21600,l21600,xe">
                    <v:stroke joinstyle="miter"/>
                    <v:path gradientshapeok="t" o:connecttype="rect"/>
                  </v:shapetype>
                  <v:shape id="Zone de texte 32" o:spid="_x0000_s1055" type="#_x0000_t202" style="position:absolute;margin-left:0;margin-top:0;width:4in;height:28.8pt;z-index:251666432;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" filled="f" stroked="f" strokeweight=".5pt">
                    <v:textbox style="mso-fit-shape-to-text:t" inset="0,0,0,0">
                      <w:txbxContent>
                        <w:p w14:paraId="2CF4ABE6" w14:textId="77777777" w:rsidR="00981E57" w:rsidRPr="006F13D7" w:rsidRDefault="00C21535">
                          <w:pPr>
                            <w:pStyle w:val="Sansinterligne"/>
                            <w:rPr>
                              <w:color w:val="BF6969"/>
                              <w:sz w:val="26"/>
                              <w:szCs w:val="26"/>
                            </w:rPr>
                          </w:pPr>
                          <w:sdt>
                            <w:sdtPr>
                              <w:rPr>
                                <w:color w:val="BF6969"/>
                                <w:sz w:val="26"/>
                                <w:szCs w:val="26"/>
                              </w:rPr>
                              <w:alias w:val="Auteur"/>
                              <w:tag w:val=""/>
                              <w:id w:val="1490289516"/>
                              <w:dataBinding w:prefixMappings="xmlns:ns0='http://purl.org/dc/elements/1.1/' xmlns:ns1='http://schemas.openxmlformats.org/package/2006/metadata/core-properties' " w:xpath="/ns1:coreProperties[1]/ns0:creator[1]" w:storeItemID="{6C3C8BC8-F283-45AE-878A-BAB7291924A1}"/>
                              <w:text/>
                            </w:sdtPr>
                            <w:sdtEndPr/>
                            <w:sdtContent>
                              <w:r w:rsidR="00981E57" w:rsidRPr="006F13D7">
                                <w:rPr>
                                  <w:color w:val="BF6969"/>
                                  <w:sz w:val="26"/>
                                  <w:szCs w:val="26"/>
                                </w:rPr>
                                <w:t>Abbé Bernard Schubiger</w:t>
                              </w:r>
                            </w:sdtContent>
                          </w:sdt>
                        </w:p>
                      </w:txbxContent>
                    </v:textbox>
                    <w10:wrap anchorx="page" anchory="page"/>
                  </v:shape>
                </w:pict>
              </mc:Fallback>
            </mc:AlternateContent>
          </w:r>
        </w:p>
        <w:p w14:paraId="74622A22" w14:textId="77777777" w:rsidR="00981E57" w:rsidRDefault="00E05C91">
          <w:pPr>
            <w:spacing w:before="100" w:after="200" w:line="276" w:lineRule="auto"/>
            <w:jc w:val="left"/>
          </w:pPr>
          <w:r>
            <w:rPr>
              <w:noProof/>
              <w:lang w:eastAsia="fr-CH"/>
            </w:rPr>
            <w:drawing>
              <wp:anchor distT="0" distB="0" distL="114300" distR="114300" simplePos="0" relativeHeight="251659263" behindDoc="1" locked="0" layoutInCell="1" allowOverlap="1" wp14:anchorId="7D293136" wp14:editId="3051DA55">
                <wp:simplePos x="0" y="0"/>
                <wp:positionH relativeFrom="margin">
                  <wp:posOffset>1007110</wp:posOffset>
                </wp:positionH>
                <wp:positionV relativeFrom="paragraph">
                  <wp:posOffset>1013427</wp:posOffset>
                </wp:positionV>
                <wp:extent cx="4823326" cy="6947788"/>
                <wp:effectExtent l="0" t="0" r="0" b="5715"/>
                <wp:wrapNone/>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cône de la miséricorde Taizé.jpg"/>
                        <pic:cNvPicPr/>
                      </pic:nvPicPr>
                      <pic:blipFill>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825821" cy="6951382"/>
                        </a:xfrm>
                        <a:prstGeom prst="rect">
                          <a:avLst/>
                        </a:prstGeom>
                      </pic:spPr>
                    </pic:pic>
                  </a:graphicData>
                </a:graphic>
                <wp14:sizeRelH relativeFrom="margin">
                  <wp14:pctWidth>0</wp14:pctWidth>
                </wp14:sizeRelH>
                <wp14:sizeRelV relativeFrom="margin">
                  <wp14:pctHeight>0</wp14:pctHeight>
                </wp14:sizeRelV>
              </wp:anchor>
            </w:drawing>
          </w:r>
          <w:r w:rsidR="00981E57">
            <w:rPr>
              <w:caps/>
            </w:rPr>
            <w:br w:type="page"/>
          </w:r>
        </w:p>
      </w:sdtContent>
    </w:sdt>
    <w:p w14:paraId="74F73DC7" w14:textId="77777777" w:rsidR="00F74BD3" w:rsidRPr="000A1007" w:rsidRDefault="00F74BD3" w:rsidP="000A1007">
      <w:pPr>
        <w:pStyle w:val="Titre1"/>
      </w:pPr>
      <w:r w:rsidRPr="000A1007">
        <w:lastRenderedPageBreak/>
        <w:t>L’icône du Christ miséricordieux</w:t>
      </w:r>
    </w:p>
    <w:p w14:paraId="4C09FCFE" w14:textId="77777777" w:rsidR="00F74BD3" w:rsidRPr="0048688E" w:rsidRDefault="00F74BD3" w:rsidP="00F74BD3">
      <w:pPr>
        <w:rPr>
          <w:i/>
        </w:rPr>
      </w:pPr>
      <w:r>
        <w:rPr>
          <w:i/>
        </w:rPr>
        <w:t>L’icône du Christ miséricordieux réalisée par l’atelier d’iconographie Saint Jean Damascène</w:t>
      </w:r>
      <w:r>
        <w:rPr>
          <w:rStyle w:val="Appelnotedebasdep"/>
          <w:i/>
        </w:rPr>
        <w:footnoteReference w:id="1"/>
      </w:r>
      <w:r>
        <w:rPr>
          <w:i/>
        </w:rPr>
        <w:t xml:space="preserve"> pour la paroisse St Maurice de Morat en novembre 2016.</w:t>
      </w:r>
    </w:p>
    <w:p w14:paraId="363B864C" w14:textId="77777777" w:rsidR="00D01784" w:rsidRDefault="00D01784" w:rsidP="00F74BD3"/>
    <w:p w14:paraId="249BEC46" w14:textId="77777777" w:rsidR="00D01784" w:rsidRDefault="00D01784" w:rsidP="00F74BD3">
      <w:r>
        <w:t>Une icône semblable a été réalisée par le même atelier pour la communauté de Taizé</w:t>
      </w:r>
      <w:r>
        <w:rPr>
          <w:rStyle w:val="Appelnotedebasdep"/>
        </w:rPr>
        <w:footnoteReference w:id="2"/>
      </w:r>
      <w:r>
        <w:t xml:space="preserve">. Dans un style moins iconographique par l’ajout de 2 bandes avec la phrase évangélique : « Ce que vous avez fait à l’un des plus petits de mes frères, c’est à moi que vous l’avez fait » (Mt 25,40) </w:t>
      </w:r>
    </w:p>
    <w:p w14:paraId="0CC40B08" w14:textId="77777777" w:rsidR="00D01784" w:rsidRDefault="00D01784" w:rsidP="00F74BD3"/>
    <w:p w14:paraId="57E7DDF7" w14:textId="77777777" w:rsidR="00F74BD3" w:rsidRDefault="00F74BD3" w:rsidP="00F74BD3">
      <w:r>
        <w:t>Elle raconte la parabole du bon samaritain et fait le lien :</w:t>
      </w:r>
    </w:p>
    <w:p w14:paraId="753B1F13" w14:textId="77777777" w:rsidR="00F74BD3" w:rsidRDefault="00F74BD3" w:rsidP="00F74BD3">
      <w:pPr>
        <w:pStyle w:val="Paragraphedeliste"/>
        <w:numPr>
          <w:ilvl w:val="0"/>
          <w:numId w:val="38"/>
        </w:numPr>
      </w:pPr>
      <w:r>
        <w:t xml:space="preserve">d’une part avec l’eucharistie : les disciples d’Emmaüs (dernière scène) </w:t>
      </w:r>
    </w:p>
    <w:p w14:paraId="78240DA4" w14:textId="77777777" w:rsidR="00F74BD3" w:rsidRDefault="00F74BD3" w:rsidP="00F74BD3">
      <w:pPr>
        <w:pStyle w:val="Paragraphedeliste"/>
        <w:numPr>
          <w:ilvl w:val="0"/>
          <w:numId w:val="38"/>
        </w:numPr>
      </w:pPr>
      <w:r>
        <w:t xml:space="preserve">et d’autre part avec le Christ </w:t>
      </w:r>
      <w:r w:rsidR="00945130">
        <w:t>glorifié</w:t>
      </w:r>
    </w:p>
    <w:p w14:paraId="1A2C4298" w14:textId="77777777" w:rsidR="00F74BD3" w:rsidRDefault="00F74BD3" w:rsidP="00F74BD3">
      <w:pPr>
        <w:pStyle w:val="Normaldcal"/>
        <w:ind w:left="0"/>
      </w:pPr>
    </w:p>
    <w:p w14:paraId="2F0377FE" w14:textId="77777777" w:rsidR="00F74BD3" w:rsidRDefault="00B97660" w:rsidP="00D05554">
      <w:pPr>
        <w:pStyle w:val="Titre3"/>
      </w:pPr>
      <w:r>
        <w:t>Le Christ glorifié</w:t>
      </w:r>
    </w:p>
    <w:p w14:paraId="331F1CA6" w14:textId="77777777" w:rsidR="00F74BD3" w:rsidRDefault="00F74BD3" w:rsidP="00945130">
      <w:r>
        <w:t xml:space="preserve">Le personnage principal sur l’icône est </w:t>
      </w:r>
      <w:r w:rsidRPr="001E4CCD">
        <w:rPr>
          <w:b/>
        </w:rPr>
        <w:t>le Christ</w:t>
      </w:r>
      <w:r>
        <w:t>, représenté debout au centre. Il est allongé et habillé d’un vêtement d’une couleur blanche teinté de rouge, indiquant en filigrane à la fois le sang de la croix et de son amour</w:t>
      </w:r>
      <w:r w:rsidR="00D01784">
        <w:t xml:space="preserve"> et la robe du transfiguré ou du baptême</w:t>
      </w:r>
      <w:r>
        <w:t>. Son beau visage accueillant est la partie la plus significative de son corps. Avec sa main droite, il fait un geste de bénédiction. Les stigmates des mains et des pieds rappellent sa passion et sa mort, elles sont les signes de son amour inconditionnel : il a aimé le monde jusqu’à donner sa vie par amour et obéissance de son père et par amour des hommes. Il a tout donné en se donnant lui-même</w:t>
      </w:r>
      <w:r w:rsidR="00A871A8">
        <w:t>.</w:t>
      </w:r>
    </w:p>
    <w:p w14:paraId="4B9AC9D2" w14:textId="77777777" w:rsidR="00B97660" w:rsidRDefault="00B97660" w:rsidP="00945130"/>
    <w:p w14:paraId="0C3D5C00" w14:textId="77777777" w:rsidR="00945130" w:rsidRPr="00D05554" w:rsidRDefault="00945130" w:rsidP="00D05554">
      <w:pPr>
        <w:pStyle w:val="Titre3"/>
      </w:pPr>
      <w:r w:rsidRPr="00D05554">
        <w:t>La couleur et le dépouillement</w:t>
      </w:r>
    </w:p>
    <w:p w14:paraId="28FF3641" w14:textId="77777777" w:rsidR="00A871A8" w:rsidRDefault="00945130" w:rsidP="00945130">
      <w:r>
        <w:t>En ne choisissant que 2 couleurs le rouge-ocre patiné et le blanc, complété par l’or, la simplicité et la profondeur du mystère apparaissent encore mieux. L’œil n’est pas absorbé et capté par les couleurs, mais renvoyé au mystère qu’elles représen</w:t>
      </w:r>
      <w:r w:rsidR="00A871A8">
        <w:t>tent :</w:t>
      </w:r>
    </w:p>
    <w:p w14:paraId="61D135AD" w14:textId="77777777" w:rsidR="00945130" w:rsidRDefault="00945130" w:rsidP="00A871A8">
      <w:pPr>
        <w:pStyle w:val="Paragraphedeliste"/>
        <w:numPr>
          <w:ilvl w:val="0"/>
          <w:numId w:val="39"/>
        </w:numPr>
      </w:pPr>
      <w:r>
        <w:t>Le blanc du baptême et de la gloire</w:t>
      </w:r>
      <w:r w:rsidR="00A871A8">
        <w:t xml:space="preserve"> chantent ce double mystère</w:t>
      </w:r>
      <w:r>
        <w:t> ; Jésus s’est présenté à ses disciples, sur le mont Thabor, Pierre, Jacques et Jean</w:t>
      </w:r>
      <w:r w:rsidR="00A871A8">
        <w:t>,</w:t>
      </w:r>
      <w:r>
        <w:t xml:space="preserve"> tout de blanc vêtu, transfiguré (Mt </w:t>
      </w:r>
      <w:r w:rsidR="00D01784">
        <w:t>17,1.13) et le chrétien revêt le nouvel habit du Christ au baptême.</w:t>
      </w:r>
    </w:p>
    <w:p w14:paraId="3205146D" w14:textId="77777777" w:rsidR="00A871A8" w:rsidRDefault="00A871A8" w:rsidP="00A871A8">
      <w:pPr>
        <w:pStyle w:val="Paragraphedeliste"/>
        <w:numPr>
          <w:ilvl w:val="0"/>
          <w:numId w:val="39"/>
        </w:numPr>
      </w:pPr>
      <w:r>
        <w:t>Le rouge-ocre couleur sang vient ajouter à cette gloire la réalité de la passion et de la croix, rappelée par ailleurs par les stigmates aux mains et aux pieds ; Jésus a donné sa vie, son sang sur la croix pour le salut des hommes.</w:t>
      </w:r>
    </w:p>
    <w:p w14:paraId="07ED66A1" w14:textId="77777777" w:rsidR="00A871A8" w:rsidRDefault="00A871A8" w:rsidP="00A871A8">
      <w:r>
        <w:t>Le choix de représenter également les 6 scènes de la parabole du bon samaritain seulement avec ces 2 couleurs et de supprimer tous les éléments secondaires : les rochers de la route de Jérusalem à Jéricho, l’âne du samaritain, les bandelettes de l’homme à moitié mort, permet au spectateur, au contemplateur de se laisser davantage toucher et saisir par les gestes, les regards e</w:t>
      </w:r>
      <w:r w:rsidR="00D01784">
        <w:t>t les relations des personnages, qui révèlent la miséricorde de Dieu.</w:t>
      </w:r>
    </w:p>
    <w:p w14:paraId="3986D77A" w14:textId="77777777" w:rsidR="00A871A8" w:rsidRDefault="00A871A8" w:rsidP="00A871A8">
      <w:r>
        <w:t>D’autre part ce choix invite à identifier Jésus-Christ tour à tour :</w:t>
      </w:r>
    </w:p>
    <w:p w14:paraId="05052483" w14:textId="77777777" w:rsidR="00A871A8" w:rsidRDefault="00A871A8" w:rsidP="00A871A8">
      <w:pPr>
        <w:pStyle w:val="Paragraphedeliste"/>
        <w:numPr>
          <w:ilvl w:val="0"/>
          <w:numId w:val="40"/>
        </w:numPr>
      </w:pPr>
      <w:r>
        <w:t>A l’homme à moitié mort</w:t>
      </w:r>
      <w:r w:rsidR="006C244D">
        <w:t>, l’humanité blessée par le péché ;</w:t>
      </w:r>
      <w:r>
        <w:t xml:space="preserve"> lui-même sera également laissé mort dans le tombeau</w:t>
      </w:r>
      <w:r w:rsidR="006C244D">
        <w:t>.</w:t>
      </w:r>
      <w:r w:rsidR="00D01784">
        <w:t xml:space="preserve"> L’homme à moitié mort, c’est Jésus qui revêt l’humanité par son incarnation, sa venue dans le monde.</w:t>
      </w:r>
    </w:p>
    <w:p w14:paraId="31566A1E" w14:textId="77777777" w:rsidR="00A871A8" w:rsidRDefault="00A871A8" w:rsidP="00A871A8">
      <w:pPr>
        <w:pStyle w:val="Paragraphedeliste"/>
        <w:numPr>
          <w:ilvl w:val="0"/>
          <w:numId w:val="40"/>
        </w:numPr>
      </w:pPr>
      <w:r>
        <w:lastRenderedPageBreak/>
        <w:t>Au bon samaritain qui voit et fut saisi de pitié</w:t>
      </w:r>
      <w:r w:rsidR="006C244D">
        <w:t> ; Jésus est pris de pitié par l’humanité et vient à nous par son incarnation.</w:t>
      </w:r>
      <w:r w:rsidR="00D01784">
        <w:t xml:space="preserve"> Le bon samaritain est Jésus qui charge l’humanité sur sa croix pour la guérir et la délivrer et lui donner la salut.</w:t>
      </w:r>
    </w:p>
    <w:p w14:paraId="5B31C109" w14:textId="77777777" w:rsidR="00A871A8" w:rsidRPr="00945130" w:rsidRDefault="00A871A8" w:rsidP="00A871A8">
      <w:pPr>
        <w:pStyle w:val="Paragraphedeliste"/>
        <w:numPr>
          <w:ilvl w:val="0"/>
          <w:numId w:val="40"/>
        </w:numPr>
      </w:pPr>
      <w:r>
        <w:t>A l’aubergiste qui accueille le blessé et s’occupe de l’héberger, en recevant 2 denier</w:t>
      </w:r>
      <w:r w:rsidR="006C244D">
        <w:t>s</w:t>
      </w:r>
      <w:r>
        <w:t>.</w:t>
      </w:r>
      <w:r w:rsidR="00D01784">
        <w:t xml:space="preserve"> L’aubergiste est l’Eglise, corps du Christ.</w:t>
      </w:r>
    </w:p>
    <w:p w14:paraId="1EC762B1" w14:textId="77777777" w:rsidR="00B97660" w:rsidRDefault="00B97660" w:rsidP="00D05554">
      <w:pPr>
        <w:pStyle w:val="Titre3"/>
      </w:pPr>
      <w:r>
        <w:t>La parabole du bon samaritain</w:t>
      </w:r>
    </w:p>
    <w:p w14:paraId="6221F3C5" w14:textId="77777777" w:rsidR="00F74BD3" w:rsidRDefault="00F74BD3" w:rsidP="00945130">
      <w:r>
        <w:t>De gauche à droite et de haut en bas, les images racontent ainsi des deux côtés du Christ ce passage de l’Évangile</w:t>
      </w:r>
      <w:r w:rsidR="003F7729">
        <w:t xml:space="preserve"> de Luc</w:t>
      </w:r>
      <w:r>
        <w:t> :</w:t>
      </w:r>
    </w:p>
    <w:p w14:paraId="4B91B3BE" w14:textId="77777777" w:rsidR="003F7729" w:rsidRDefault="003F7729" w:rsidP="00945130"/>
    <w:p w14:paraId="2FA95E6F" w14:textId="77777777" w:rsidR="003F7729" w:rsidRDefault="003F7729" w:rsidP="003F7729">
      <w:r>
        <w:t>Lc 10,</w:t>
      </w:r>
      <w:r w:rsidRPr="00483121">
        <w:rPr>
          <w:sz w:val="20"/>
          <w:vertAlign w:val="superscript"/>
        </w:rPr>
        <w:t>25</w:t>
      </w:r>
      <w:r>
        <w:t xml:space="preserve"> Et voici qu’un </w:t>
      </w:r>
      <w:r w:rsidRPr="00273CE2">
        <w:rPr>
          <w:b/>
        </w:rPr>
        <w:t xml:space="preserve">docteur de la </w:t>
      </w:r>
      <w:r w:rsidRPr="00273CE2">
        <w:rPr>
          <w:b/>
          <w:i/>
        </w:rPr>
        <w:t>Loi</w:t>
      </w:r>
      <w:r>
        <w:t xml:space="preserve"> se leva et mit </w:t>
      </w:r>
      <w:r w:rsidRPr="00273CE2">
        <w:rPr>
          <w:b/>
        </w:rPr>
        <w:t>Jésus</w:t>
      </w:r>
      <w:r>
        <w:t xml:space="preserve"> à l’</w:t>
      </w:r>
      <w:r w:rsidRPr="00273CE2">
        <w:rPr>
          <w:i/>
        </w:rPr>
        <w:t>épreuve</w:t>
      </w:r>
      <w:r>
        <w:t xml:space="preserve"> en disant : « Maître, que dois-je faire pour avoir en héritage </w:t>
      </w:r>
      <w:r w:rsidRPr="00273CE2">
        <w:rPr>
          <w:i/>
        </w:rPr>
        <w:t>la vie éternelle</w:t>
      </w:r>
      <w:r>
        <w:t xml:space="preserve"> ? »</w:t>
      </w:r>
    </w:p>
    <w:p w14:paraId="0F989D12" w14:textId="77777777" w:rsidR="003F7729" w:rsidRDefault="003F7729" w:rsidP="003F7729">
      <w:r w:rsidRPr="00483121">
        <w:rPr>
          <w:sz w:val="20"/>
          <w:vertAlign w:val="superscript"/>
        </w:rPr>
        <w:t>26</w:t>
      </w:r>
      <w:r>
        <w:t xml:space="preserve"> Jésus lui demanda : « Dans la </w:t>
      </w:r>
      <w:r w:rsidRPr="00273CE2">
        <w:rPr>
          <w:b/>
          <w:i/>
        </w:rPr>
        <w:t>Loi</w:t>
      </w:r>
      <w:r>
        <w:t>, qu’y a-t-il d’écrit ? Et comment lis-tu ? »</w:t>
      </w:r>
    </w:p>
    <w:p w14:paraId="6CCE7FB9" w14:textId="77777777" w:rsidR="003F7729" w:rsidRDefault="003F7729" w:rsidP="003F7729">
      <w:r w:rsidRPr="00483121">
        <w:rPr>
          <w:sz w:val="20"/>
          <w:vertAlign w:val="superscript"/>
        </w:rPr>
        <w:t>27</w:t>
      </w:r>
      <w:r>
        <w:t xml:space="preserve"> L’autre répondit : « </w:t>
      </w:r>
      <w:r w:rsidRPr="00273CE2">
        <w:rPr>
          <w:i/>
        </w:rPr>
        <w:t>Tu aimeras le Seigneur ton Dieu de tout ton cœur</w:t>
      </w:r>
      <w:r>
        <w:t xml:space="preserve">, de toute ton âme, de toute ta force et de toute ton intelligence, et </w:t>
      </w:r>
      <w:r w:rsidRPr="00273CE2">
        <w:rPr>
          <w:i/>
        </w:rPr>
        <w:t>ton prochain comme toi-même</w:t>
      </w:r>
      <w:r>
        <w:t>. »</w:t>
      </w:r>
    </w:p>
    <w:p w14:paraId="4906C149" w14:textId="77777777" w:rsidR="003F7729" w:rsidRDefault="003F7729" w:rsidP="003F7729">
      <w:r w:rsidRPr="00483121">
        <w:rPr>
          <w:sz w:val="20"/>
          <w:vertAlign w:val="superscript"/>
        </w:rPr>
        <w:t>28</w:t>
      </w:r>
      <w:r>
        <w:t xml:space="preserve"> Jésus lui dit : « Tu as répondu correctement. Fais ainsi et tu vivras. »</w:t>
      </w:r>
    </w:p>
    <w:p w14:paraId="2331E8B6" w14:textId="77777777" w:rsidR="003F7729" w:rsidRDefault="003F7729" w:rsidP="003F7729">
      <w:r w:rsidRPr="00483121">
        <w:rPr>
          <w:sz w:val="20"/>
          <w:vertAlign w:val="superscript"/>
        </w:rPr>
        <w:t>29</w:t>
      </w:r>
      <w:r>
        <w:t xml:space="preserve"> Mais lui, voulant se justifier, dit à Jésus : « </w:t>
      </w:r>
      <w:r w:rsidRPr="00273CE2">
        <w:rPr>
          <w:i/>
        </w:rPr>
        <w:t>Et qui est</w:t>
      </w:r>
      <w:r>
        <w:t xml:space="preserve"> </w:t>
      </w:r>
      <w:r w:rsidRPr="00273CE2">
        <w:rPr>
          <w:b/>
        </w:rPr>
        <w:t>mon prochain</w:t>
      </w:r>
      <w:r>
        <w:t xml:space="preserve"> ? »</w:t>
      </w:r>
    </w:p>
    <w:p w14:paraId="4CB943C4" w14:textId="77777777" w:rsidR="003F7729" w:rsidRDefault="003F7729" w:rsidP="003F7729">
      <w:r w:rsidRPr="00483121">
        <w:rPr>
          <w:sz w:val="20"/>
          <w:vertAlign w:val="superscript"/>
        </w:rPr>
        <w:t>30</w:t>
      </w:r>
      <w:r>
        <w:t xml:space="preserve"> Jésus reprit la parole : « </w:t>
      </w:r>
      <w:r w:rsidRPr="00273CE2">
        <w:rPr>
          <w:b/>
        </w:rPr>
        <w:t>Un homme</w:t>
      </w:r>
      <w:r>
        <w:t xml:space="preserve"> descendait de </w:t>
      </w:r>
      <w:r w:rsidRPr="00273CE2">
        <w:rPr>
          <w:b/>
          <w:i/>
        </w:rPr>
        <w:t>Jérusalem à Jéricho</w:t>
      </w:r>
      <w:r>
        <w:t xml:space="preserve">, et il tomba sur </w:t>
      </w:r>
      <w:r w:rsidRPr="00273CE2">
        <w:rPr>
          <w:b/>
        </w:rPr>
        <w:t xml:space="preserve">des bandits </w:t>
      </w:r>
      <w:r>
        <w:t xml:space="preserve">; ceux-ci, après l’avoir </w:t>
      </w:r>
      <w:r w:rsidRPr="00273CE2">
        <w:rPr>
          <w:i/>
        </w:rPr>
        <w:t>dépouillé</w:t>
      </w:r>
      <w:r>
        <w:t xml:space="preserve"> et roué de coups, s’en allèrent, le laissant </w:t>
      </w:r>
      <w:r w:rsidRPr="00273CE2">
        <w:rPr>
          <w:b/>
          <w:i/>
        </w:rPr>
        <w:t>à moitié mort</w:t>
      </w:r>
      <w:r>
        <w:t>.</w:t>
      </w:r>
    </w:p>
    <w:p w14:paraId="7A699223" w14:textId="77777777" w:rsidR="003F7729" w:rsidRDefault="003F7729" w:rsidP="003F7729">
      <w:r w:rsidRPr="00483121">
        <w:rPr>
          <w:sz w:val="20"/>
          <w:vertAlign w:val="superscript"/>
        </w:rPr>
        <w:t>31</w:t>
      </w:r>
      <w:r>
        <w:t xml:space="preserve"> Par hasard, </w:t>
      </w:r>
      <w:r w:rsidRPr="00273CE2">
        <w:rPr>
          <w:b/>
        </w:rPr>
        <w:t>un prêtre</w:t>
      </w:r>
      <w:r>
        <w:t xml:space="preserve"> descendait par ce chemin ; </w:t>
      </w:r>
      <w:r w:rsidRPr="00273CE2">
        <w:rPr>
          <w:i/>
        </w:rPr>
        <w:t>il le vit et passa de l’autre côté</w:t>
      </w:r>
      <w:r>
        <w:t>.</w:t>
      </w:r>
    </w:p>
    <w:p w14:paraId="3F18440C" w14:textId="77777777" w:rsidR="003F7729" w:rsidRDefault="003F7729" w:rsidP="003F7729">
      <w:r w:rsidRPr="00483121">
        <w:rPr>
          <w:sz w:val="20"/>
          <w:vertAlign w:val="superscript"/>
        </w:rPr>
        <w:t>32</w:t>
      </w:r>
      <w:r>
        <w:t xml:space="preserve"> De même </w:t>
      </w:r>
      <w:r w:rsidRPr="00273CE2">
        <w:rPr>
          <w:b/>
        </w:rPr>
        <w:t>un lévite</w:t>
      </w:r>
      <w:r>
        <w:t xml:space="preserve"> arriva à cet endroit ; </w:t>
      </w:r>
      <w:r w:rsidRPr="00273CE2">
        <w:rPr>
          <w:i/>
        </w:rPr>
        <w:t>il le vit et passa de l’autre côté</w:t>
      </w:r>
      <w:r>
        <w:t>.</w:t>
      </w:r>
    </w:p>
    <w:p w14:paraId="20F7599A" w14:textId="77777777" w:rsidR="003F7729" w:rsidRDefault="003F7729" w:rsidP="003F7729">
      <w:r w:rsidRPr="00483121">
        <w:rPr>
          <w:sz w:val="20"/>
          <w:vertAlign w:val="superscript"/>
        </w:rPr>
        <w:t>33</w:t>
      </w:r>
      <w:r>
        <w:t xml:space="preserve"> Mais </w:t>
      </w:r>
      <w:r w:rsidRPr="00273CE2">
        <w:rPr>
          <w:b/>
        </w:rPr>
        <w:t>un Samaritain</w:t>
      </w:r>
      <w:r>
        <w:t xml:space="preserve">, qui était en route, arriva près de lui ; </w:t>
      </w:r>
      <w:r w:rsidRPr="00273CE2">
        <w:rPr>
          <w:i/>
        </w:rPr>
        <w:t xml:space="preserve">il le vit et fut </w:t>
      </w:r>
      <w:r w:rsidRPr="00273CE2">
        <w:rPr>
          <w:b/>
          <w:i/>
        </w:rPr>
        <w:t>saisi de compassion</w:t>
      </w:r>
      <w:r>
        <w:t>.</w:t>
      </w:r>
    </w:p>
    <w:p w14:paraId="4C35293C" w14:textId="77777777" w:rsidR="003F7729" w:rsidRDefault="003F7729" w:rsidP="003F7729">
      <w:r w:rsidRPr="00483121">
        <w:rPr>
          <w:sz w:val="20"/>
          <w:vertAlign w:val="superscript"/>
        </w:rPr>
        <w:t xml:space="preserve">34 </w:t>
      </w:r>
      <w:r>
        <w:t xml:space="preserve">Il s’approcha, et pansa </w:t>
      </w:r>
      <w:r w:rsidRPr="00273CE2">
        <w:rPr>
          <w:i/>
        </w:rPr>
        <w:t>ses blessures</w:t>
      </w:r>
      <w:r>
        <w:t xml:space="preserve"> en y versant de </w:t>
      </w:r>
      <w:r w:rsidRPr="00273CE2">
        <w:rPr>
          <w:b/>
          <w:i/>
        </w:rPr>
        <w:t>l’huile et du vin</w:t>
      </w:r>
      <w:r>
        <w:t xml:space="preserve"> ; puis il le chargea sur sa propre monture, le conduisit dans </w:t>
      </w:r>
      <w:r w:rsidRPr="00273CE2">
        <w:rPr>
          <w:b/>
          <w:i/>
        </w:rPr>
        <w:t>une auberge</w:t>
      </w:r>
      <w:r>
        <w:t xml:space="preserve"> et prit soin de lui.</w:t>
      </w:r>
    </w:p>
    <w:p w14:paraId="2E7BB6CB" w14:textId="77777777" w:rsidR="003F7729" w:rsidRDefault="003F7729" w:rsidP="003F7729">
      <w:r w:rsidRPr="00483121">
        <w:rPr>
          <w:sz w:val="20"/>
          <w:vertAlign w:val="superscript"/>
        </w:rPr>
        <w:t>35</w:t>
      </w:r>
      <w:r>
        <w:t xml:space="preserve"> Le lendemain, il sortit </w:t>
      </w:r>
      <w:r w:rsidRPr="00010F88">
        <w:rPr>
          <w:i/>
        </w:rPr>
        <w:t>deux pièces d’argent</w:t>
      </w:r>
      <w:r>
        <w:t xml:space="preserve">, et les donna à </w:t>
      </w:r>
      <w:r w:rsidRPr="00273CE2">
        <w:rPr>
          <w:b/>
        </w:rPr>
        <w:t>l’aubergiste</w:t>
      </w:r>
      <w:r>
        <w:t>, en lui disant : “Prends soin de lui ; tout ce que tu auras dépensé en plus, je te le rendrai quand je repasserai.”</w:t>
      </w:r>
    </w:p>
    <w:p w14:paraId="5B2054F9" w14:textId="77777777" w:rsidR="003F7729" w:rsidRDefault="003F7729" w:rsidP="003F7729">
      <w:r w:rsidRPr="00483121">
        <w:rPr>
          <w:sz w:val="20"/>
          <w:vertAlign w:val="superscript"/>
        </w:rPr>
        <w:t>36</w:t>
      </w:r>
      <w:r>
        <w:t xml:space="preserve"> Lequel des trois, à ton avis, a été </w:t>
      </w:r>
      <w:r w:rsidRPr="00010F88">
        <w:rPr>
          <w:b/>
        </w:rPr>
        <w:t>le prochain</w:t>
      </w:r>
      <w:r>
        <w:t xml:space="preserve"> de l’homme tombé aux mains des bandits ? »</w:t>
      </w:r>
    </w:p>
    <w:p w14:paraId="0268BC63" w14:textId="77777777" w:rsidR="003F7729" w:rsidRDefault="003F7729" w:rsidP="003F7729">
      <w:r w:rsidRPr="00483121">
        <w:rPr>
          <w:sz w:val="20"/>
          <w:vertAlign w:val="superscript"/>
        </w:rPr>
        <w:t>37</w:t>
      </w:r>
      <w:r>
        <w:t xml:space="preserve"> Le </w:t>
      </w:r>
      <w:r w:rsidRPr="00010F88">
        <w:rPr>
          <w:b/>
        </w:rPr>
        <w:t xml:space="preserve">docteur de la Loi </w:t>
      </w:r>
      <w:r>
        <w:t xml:space="preserve">répondit : « Celui qui a </w:t>
      </w:r>
      <w:r w:rsidRPr="00010F88">
        <w:rPr>
          <w:i/>
        </w:rPr>
        <w:t>fait preuve de pitié</w:t>
      </w:r>
      <w:r>
        <w:t xml:space="preserve"> envers lui. » Jésus lui dit : « </w:t>
      </w:r>
      <w:r w:rsidRPr="00010F88">
        <w:rPr>
          <w:i/>
        </w:rPr>
        <w:t>Va, et toi aussi, fais de même</w:t>
      </w:r>
      <w:r>
        <w:t>. »</w:t>
      </w:r>
    </w:p>
    <w:p w14:paraId="070FD2F9" w14:textId="77777777" w:rsidR="003F7729" w:rsidRPr="00483121" w:rsidRDefault="003F7729" w:rsidP="003F7729"/>
    <w:tbl>
      <w:tblPr>
        <w:tblW w:w="0" w:type="auto"/>
        <w:tblInd w:w="227" w:type="dxa"/>
        <w:tblLook w:val="04A0" w:firstRow="1" w:lastRow="0" w:firstColumn="1" w:lastColumn="0" w:noHBand="0" w:noVBand="1"/>
      </w:tblPr>
      <w:tblGrid>
        <w:gridCol w:w="3094"/>
        <w:gridCol w:w="3173"/>
        <w:gridCol w:w="3144"/>
      </w:tblGrid>
      <w:tr w:rsidR="00945130" w14:paraId="17AE72FC" w14:textId="77777777" w:rsidTr="003F7729">
        <w:tc>
          <w:tcPr>
            <w:tcW w:w="3094" w:type="dxa"/>
          </w:tcPr>
          <w:p w14:paraId="051D45FF" w14:textId="77777777" w:rsidR="00945130" w:rsidRDefault="00945130" w:rsidP="00505F09">
            <w:r w:rsidRPr="00945130">
              <w:rPr>
                <w:noProof/>
                <w:lang w:eastAsia="fr-CH"/>
              </w:rPr>
              <w:drawing>
                <wp:inline distT="0" distB="0" distL="0" distR="0" wp14:anchorId="4F31B024" wp14:editId="403F36EF">
                  <wp:extent cx="1854058" cy="1901190"/>
                  <wp:effectExtent l="0" t="0" r="0" b="3810"/>
                  <wp:docPr id="561" name="Image 56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aize.fr/local/cache-vignettes/L200xH200/misericorde_dsc_1686_a-05cf9-0ccd2.jpg">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854058" cy="1901190"/>
                          </a:xfrm>
                          <a:prstGeom prst="rect">
                            <a:avLst/>
                          </a:prstGeom>
                          <a:noFill/>
                          <a:ln>
                            <a:noFill/>
                          </a:ln>
                        </pic:spPr>
                      </pic:pic>
                    </a:graphicData>
                  </a:graphic>
                </wp:inline>
              </w:drawing>
            </w:r>
          </w:p>
        </w:tc>
        <w:tc>
          <w:tcPr>
            <w:tcW w:w="3173" w:type="dxa"/>
          </w:tcPr>
          <w:p w14:paraId="4F130033" w14:textId="77777777" w:rsidR="00945130" w:rsidRDefault="00945130" w:rsidP="00505F09">
            <w:r w:rsidRPr="00945130">
              <w:rPr>
                <w:noProof/>
                <w:lang w:eastAsia="fr-CH"/>
              </w:rPr>
              <w:drawing>
                <wp:inline distT="0" distB="0" distL="0" distR="0" wp14:anchorId="542B5134" wp14:editId="1CD724B0">
                  <wp:extent cx="1860121" cy="1901190"/>
                  <wp:effectExtent l="0" t="0" r="6985" b="3810"/>
                  <wp:docPr id="562" name="Image 562">
                    <a:hlinkClick xmlns:a="http://schemas.openxmlformats.org/drawingml/2006/main" r:id="rId13" tooltip="&quot;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aize.fr/local/cache-vignettes/L200xH200/misericorde_dsc_1686_b-0ce16-1c0f5.jpg">
                            <a:hlinkClick r:id="rId13" tooltip="&quot;2&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860121" cy="1901190"/>
                          </a:xfrm>
                          <a:prstGeom prst="rect">
                            <a:avLst/>
                          </a:prstGeom>
                          <a:noFill/>
                          <a:ln>
                            <a:noFill/>
                          </a:ln>
                        </pic:spPr>
                      </pic:pic>
                    </a:graphicData>
                  </a:graphic>
                </wp:inline>
              </w:drawing>
            </w:r>
          </w:p>
        </w:tc>
        <w:tc>
          <w:tcPr>
            <w:tcW w:w="3144" w:type="dxa"/>
          </w:tcPr>
          <w:p w14:paraId="26FB746E" w14:textId="77777777" w:rsidR="00945130" w:rsidRDefault="00945130" w:rsidP="00505F09">
            <w:r w:rsidRPr="00945130">
              <w:rPr>
                <w:noProof/>
                <w:lang w:eastAsia="fr-CH"/>
              </w:rPr>
              <w:drawing>
                <wp:inline distT="0" distB="0" distL="0" distR="0" wp14:anchorId="04A743E4" wp14:editId="1FE42E0A">
                  <wp:extent cx="1865747" cy="1901190"/>
                  <wp:effectExtent l="0" t="0" r="1270" b="3810"/>
                  <wp:docPr id="563" name="Image 563">
                    <a:hlinkClick xmlns:a="http://schemas.openxmlformats.org/drawingml/2006/main" r:id="rId15" tooltip="&quot;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aize.fr/local/cache-vignettes/L200xH200/misericorde_dsc_1686_c-11491-ae9ad.jpg">
                            <a:hlinkClick r:id="rId15" tooltip="&quot;3&quot;"/>
                          </pic:cNvPr>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865747" cy="1901190"/>
                          </a:xfrm>
                          <a:prstGeom prst="rect">
                            <a:avLst/>
                          </a:prstGeom>
                          <a:noFill/>
                          <a:ln>
                            <a:noFill/>
                          </a:ln>
                        </pic:spPr>
                      </pic:pic>
                    </a:graphicData>
                  </a:graphic>
                </wp:inline>
              </w:drawing>
            </w:r>
          </w:p>
        </w:tc>
      </w:tr>
      <w:tr w:rsidR="00F74BD3" w14:paraId="05545B41" w14:textId="77777777" w:rsidTr="003F7729">
        <w:tc>
          <w:tcPr>
            <w:tcW w:w="3094" w:type="dxa"/>
          </w:tcPr>
          <w:p w14:paraId="1A7DEAEA" w14:textId="77777777" w:rsidR="00F74BD3" w:rsidRPr="001E4CCD" w:rsidRDefault="00F74BD3" w:rsidP="00945130">
            <w:pPr>
              <w:rPr>
                <w:rFonts w:ascii="Times New Roman" w:eastAsia="Times New Roman" w:hAnsi="Times New Roman" w:cs="Times New Roman"/>
                <w:noProof/>
                <w:color w:val="0000FF"/>
                <w:szCs w:val="24"/>
                <w:lang w:eastAsia="fr-CH"/>
              </w:rPr>
            </w:pPr>
            <w:r>
              <w:t xml:space="preserve">1. La première image montre </w:t>
            </w:r>
            <w:r w:rsidRPr="007664B9">
              <w:t>l</w:t>
            </w:r>
            <w:r w:rsidRPr="007664B9">
              <w:rPr>
                <w:b/>
              </w:rPr>
              <w:t>es deux brigand</w:t>
            </w:r>
            <w:r w:rsidRPr="007664B9">
              <w:t>s</w:t>
            </w:r>
            <w:r>
              <w:t xml:space="preserve"> qui frappent la victime.</w:t>
            </w:r>
            <w:r w:rsidR="003F7729">
              <w:t xml:space="preserve"> Le visage renfrogné et méchant des 2  brigands exprime la violence et la haine ; alors que le pèlerin </w:t>
            </w:r>
            <w:r w:rsidR="003F7729">
              <w:lastRenderedPageBreak/>
              <w:t>exprime par son visage la paix et la confiance.</w:t>
            </w:r>
          </w:p>
        </w:tc>
        <w:tc>
          <w:tcPr>
            <w:tcW w:w="3173" w:type="dxa"/>
          </w:tcPr>
          <w:p w14:paraId="6BA9E3C7" w14:textId="77777777" w:rsidR="00F74BD3" w:rsidRDefault="00F74BD3" w:rsidP="00945130">
            <w:r>
              <w:lastRenderedPageBreak/>
              <w:t xml:space="preserve">2. Sur la deuxième, on voit </w:t>
            </w:r>
            <w:r w:rsidR="003F7729">
              <w:t>l’homme blessé allongé par terre avec un visage souffrant. L</w:t>
            </w:r>
            <w:r w:rsidRPr="003F7729">
              <w:rPr>
                <w:b/>
              </w:rPr>
              <w:t>e prêtre et le lévite</w:t>
            </w:r>
            <w:r>
              <w:t xml:space="preserve"> </w:t>
            </w:r>
            <w:r w:rsidR="003F7729">
              <w:t>passent</w:t>
            </w:r>
            <w:r>
              <w:t xml:space="preserve"> en priant</w:t>
            </w:r>
            <w:r w:rsidR="003F7729">
              <w:t xml:space="preserve">, cachant leurs mains sous leur tunique pour ne pas </w:t>
            </w:r>
            <w:r w:rsidR="003F7729">
              <w:lastRenderedPageBreak/>
              <w:t>être souillé. Il</w:t>
            </w:r>
            <w:r w:rsidR="003F04E6">
              <w:t>s</w:t>
            </w:r>
            <w:r w:rsidR="003F7729">
              <w:t xml:space="preserve"> laisse</w:t>
            </w:r>
            <w:r w:rsidR="003F04E6">
              <w:t>nt</w:t>
            </w:r>
            <w:r>
              <w:t xml:space="preserve"> la victime au bord de la route</w:t>
            </w:r>
            <w:r w:rsidR="003F04E6">
              <w:t>, qui détournent sa tête de leurs visages</w:t>
            </w:r>
            <w:r>
              <w:t xml:space="preserve">. </w:t>
            </w:r>
          </w:p>
          <w:p w14:paraId="6F944226" w14:textId="77777777" w:rsidR="00F74BD3" w:rsidRPr="001E4CCD" w:rsidRDefault="00F74BD3" w:rsidP="00945130">
            <w:pPr>
              <w:rPr>
                <w:rFonts w:ascii="Times New Roman" w:eastAsia="Times New Roman" w:hAnsi="Times New Roman" w:cs="Times New Roman"/>
                <w:noProof/>
                <w:color w:val="0000FF"/>
                <w:szCs w:val="24"/>
                <w:lang w:eastAsia="fr-CH"/>
              </w:rPr>
            </w:pPr>
          </w:p>
        </w:tc>
        <w:tc>
          <w:tcPr>
            <w:tcW w:w="3144" w:type="dxa"/>
          </w:tcPr>
          <w:p w14:paraId="25BAAB8F" w14:textId="77777777" w:rsidR="00F74BD3" w:rsidRPr="001E4CCD" w:rsidRDefault="00F74BD3" w:rsidP="003F7729">
            <w:pPr>
              <w:rPr>
                <w:rFonts w:ascii="Times New Roman" w:eastAsia="Times New Roman" w:hAnsi="Times New Roman" w:cs="Times New Roman"/>
                <w:noProof/>
                <w:color w:val="0000FF"/>
                <w:szCs w:val="24"/>
                <w:lang w:eastAsia="fr-CH"/>
              </w:rPr>
            </w:pPr>
            <w:r>
              <w:lastRenderedPageBreak/>
              <w:t>3. Ensuite le bon Samaritain arrive,</w:t>
            </w:r>
            <w:r w:rsidR="003F04E6">
              <w:t xml:space="preserve"> il</w:t>
            </w:r>
            <w:r>
              <w:t xml:space="preserve"> se penche vers l’homme</w:t>
            </w:r>
            <w:r w:rsidR="003F04E6">
              <w:t xml:space="preserve"> blessé</w:t>
            </w:r>
            <w:r>
              <w:t xml:space="preserve"> et le soulève.</w:t>
            </w:r>
            <w:r w:rsidR="003F04E6">
              <w:t xml:space="preserve"> Le bon samaritain est représenté comme le Christ en gloire au centre, il tend sa main </w:t>
            </w:r>
            <w:r w:rsidR="003F04E6">
              <w:lastRenderedPageBreak/>
              <w:t>droite et soulève l’homme de sa gauche.</w:t>
            </w:r>
          </w:p>
        </w:tc>
      </w:tr>
      <w:tr w:rsidR="00F74BD3" w14:paraId="2115F0CA" w14:textId="77777777" w:rsidTr="003F7729">
        <w:tc>
          <w:tcPr>
            <w:tcW w:w="3094" w:type="dxa"/>
          </w:tcPr>
          <w:p w14:paraId="103D78F9" w14:textId="77777777" w:rsidR="00F74BD3" w:rsidRDefault="00F74BD3" w:rsidP="00945130">
            <w:r w:rsidRPr="001E4CCD">
              <w:rPr>
                <w:rFonts w:ascii="Times New Roman" w:eastAsia="Times New Roman" w:hAnsi="Times New Roman" w:cs="Times New Roman"/>
                <w:noProof/>
                <w:color w:val="0000FF"/>
                <w:szCs w:val="24"/>
                <w:lang w:eastAsia="fr-CH"/>
              </w:rPr>
              <w:lastRenderedPageBreak/>
              <w:drawing>
                <wp:inline distT="0" distB="0" distL="0" distR="0" wp14:anchorId="0FC6EF8E" wp14:editId="5DE0DDB8">
                  <wp:extent cx="1830836" cy="1901190"/>
                  <wp:effectExtent l="0" t="0" r="0" b="3810"/>
                  <wp:docPr id="564" name="Image 564">
                    <a:hlinkClick xmlns:a="http://schemas.openxmlformats.org/drawingml/2006/main" r:id="rId17" tooltip="&quot;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aize.fr/local/cache-vignettes/L200xH200/misericorde_dsc_1686_d-bb3dd-7393a.jpg">
                            <a:hlinkClick r:id="rId17" tooltip="&quot;4&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830836" cy="1901190"/>
                          </a:xfrm>
                          <a:prstGeom prst="rect">
                            <a:avLst/>
                          </a:prstGeom>
                          <a:noFill/>
                          <a:ln>
                            <a:noFill/>
                          </a:ln>
                        </pic:spPr>
                      </pic:pic>
                    </a:graphicData>
                  </a:graphic>
                </wp:inline>
              </w:drawing>
            </w:r>
          </w:p>
        </w:tc>
        <w:tc>
          <w:tcPr>
            <w:tcW w:w="3173" w:type="dxa"/>
          </w:tcPr>
          <w:p w14:paraId="2156B051" w14:textId="77777777" w:rsidR="00F74BD3" w:rsidRDefault="00F74BD3" w:rsidP="00945130">
            <w:r w:rsidRPr="001E4CCD">
              <w:rPr>
                <w:rFonts w:ascii="Times New Roman" w:eastAsia="Times New Roman" w:hAnsi="Times New Roman" w:cs="Times New Roman"/>
                <w:noProof/>
                <w:color w:val="0000FF"/>
                <w:szCs w:val="24"/>
                <w:lang w:eastAsia="fr-CH"/>
              </w:rPr>
              <w:drawing>
                <wp:inline distT="0" distB="0" distL="0" distR="0" wp14:anchorId="16A6D275" wp14:editId="18E49A96">
                  <wp:extent cx="1901190" cy="1841245"/>
                  <wp:effectExtent l="0" t="0" r="3810" b="6985"/>
                  <wp:docPr id="565" name="Image 565">
                    <a:hlinkClick xmlns:a="http://schemas.openxmlformats.org/drawingml/2006/main" r:id="rId19" tooltip="&quot;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aize.fr/local/cache-vignettes/L200xH200/misericorde_dsc_1686_e-146d2-e4cc7.jpg">
                            <a:hlinkClick r:id="rId19" tooltip="&quot;5&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901190" cy="1841245"/>
                          </a:xfrm>
                          <a:prstGeom prst="rect">
                            <a:avLst/>
                          </a:prstGeom>
                          <a:noFill/>
                          <a:ln>
                            <a:noFill/>
                          </a:ln>
                        </pic:spPr>
                      </pic:pic>
                    </a:graphicData>
                  </a:graphic>
                </wp:inline>
              </w:drawing>
            </w:r>
          </w:p>
        </w:tc>
        <w:tc>
          <w:tcPr>
            <w:tcW w:w="3144" w:type="dxa"/>
          </w:tcPr>
          <w:p w14:paraId="15B6CE53" w14:textId="77777777" w:rsidR="00F74BD3" w:rsidRDefault="00F74BD3" w:rsidP="00945130">
            <w:r w:rsidRPr="001E4CCD">
              <w:rPr>
                <w:rFonts w:ascii="Times New Roman" w:eastAsia="Times New Roman" w:hAnsi="Times New Roman" w:cs="Times New Roman"/>
                <w:noProof/>
                <w:color w:val="0000FF"/>
                <w:szCs w:val="24"/>
                <w:lang w:eastAsia="fr-CH"/>
              </w:rPr>
              <w:drawing>
                <wp:inline distT="0" distB="0" distL="0" distR="0" wp14:anchorId="150B3C4B" wp14:editId="6B14CDE1">
                  <wp:extent cx="1882654" cy="1901190"/>
                  <wp:effectExtent l="0" t="0" r="3810" b="3810"/>
                  <wp:docPr id="566" name="Image 566">
                    <a:hlinkClick xmlns:a="http://schemas.openxmlformats.org/drawingml/2006/main" r:id="rId21" tooltip="&quot;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taize.fr/local/cache-vignettes/L200xH200/misericorde_dsc_1686_f-d246f-19c01.jpg">
                            <a:hlinkClick r:id="rId21" tooltip="&quot;6&quot;"/>
                          </pic:cNvPr>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882654" cy="1901190"/>
                          </a:xfrm>
                          <a:prstGeom prst="rect">
                            <a:avLst/>
                          </a:prstGeom>
                          <a:noFill/>
                          <a:ln>
                            <a:noFill/>
                          </a:ln>
                        </pic:spPr>
                      </pic:pic>
                    </a:graphicData>
                  </a:graphic>
                </wp:inline>
              </w:drawing>
            </w:r>
          </w:p>
        </w:tc>
      </w:tr>
      <w:tr w:rsidR="00F74BD3" w14:paraId="4F51742B" w14:textId="77777777" w:rsidTr="003F7729">
        <w:tc>
          <w:tcPr>
            <w:tcW w:w="3094" w:type="dxa"/>
          </w:tcPr>
          <w:p w14:paraId="61C3366B" w14:textId="77777777" w:rsidR="00F74BD3" w:rsidRPr="001E4CCD" w:rsidRDefault="00F74BD3" w:rsidP="00945130">
            <w:pPr>
              <w:rPr>
                <w:rFonts w:ascii="Times New Roman" w:eastAsia="Times New Roman" w:hAnsi="Times New Roman" w:cs="Times New Roman"/>
                <w:noProof/>
                <w:color w:val="0000FF"/>
                <w:szCs w:val="24"/>
                <w:lang w:eastAsia="fr-CH"/>
              </w:rPr>
            </w:pPr>
            <w:r>
              <w:t>4. Il soigne ses blessures.</w:t>
            </w:r>
            <w:r w:rsidR="003F7729">
              <w:t xml:space="preserve"> Le samaritain est presque en train d’embrasser l’homme blessé, pour montrer toute sa compassion, sa tendresse et son amour.</w:t>
            </w:r>
          </w:p>
        </w:tc>
        <w:tc>
          <w:tcPr>
            <w:tcW w:w="3173" w:type="dxa"/>
          </w:tcPr>
          <w:p w14:paraId="190B9A30" w14:textId="77777777" w:rsidR="00F74BD3" w:rsidRDefault="00F74BD3" w:rsidP="00945130">
            <w:r>
              <w:t xml:space="preserve">5. À l’auberge l’homme blessé est </w:t>
            </w:r>
            <w:r w:rsidR="003F7729">
              <w:t>assis comme sur un trône.</w:t>
            </w:r>
            <w:r>
              <w:t xml:space="preserve"> </w:t>
            </w:r>
            <w:r w:rsidR="003F7729">
              <w:t>L</w:t>
            </w:r>
            <w:r>
              <w:t xml:space="preserve">e bon Samaritain </w:t>
            </w:r>
            <w:r w:rsidR="003F7729">
              <w:t xml:space="preserve">et l’aubergiste sont </w:t>
            </w:r>
            <w:r>
              <w:t xml:space="preserve">à son côté. </w:t>
            </w:r>
            <w:r w:rsidR="003F7729">
              <w:t>Ils tendent les mains vers lui comme dans un geste d’offrande, comme s’ils désignaient le Christ.</w:t>
            </w:r>
          </w:p>
          <w:p w14:paraId="6D26EBD1" w14:textId="77777777" w:rsidR="00F74BD3" w:rsidRPr="001E4CCD" w:rsidRDefault="00F74BD3" w:rsidP="00945130">
            <w:pPr>
              <w:rPr>
                <w:rFonts w:ascii="Times New Roman" w:eastAsia="Times New Roman" w:hAnsi="Times New Roman" w:cs="Times New Roman"/>
                <w:noProof/>
                <w:color w:val="0000FF"/>
                <w:szCs w:val="24"/>
                <w:lang w:eastAsia="fr-CH"/>
              </w:rPr>
            </w:pPr>
          </w:p>
        </w:tc>
        <w:tc>
          <w:tcPr>
            <w:tcW w:w="3144" w:type="dxa"/>
          </w:tcPr>
          <w:p w14:paraId="09319C9A" w14:textId="77777777" w:rsidR="00F74BD3" w:rsidRPr="001E4CCD" w:rsidRDefault="00F74BD3" w:rsidP="00945130">
            <w:pPr>
              <w:rPr>
                <w:rFonts w:ascii="Times New Roman" w:eastAsia="Times New Roman" w:hAnsi="Times New Roman" w:cs="Times New Roman"/>
                <w:noProof/>
                <w:color w:val="0000FF"/>
                <w:szCs w:val="24"/>
                <w:lang w:eastAsia="fr-CH"/>
              </w:rPr>
            </w:pPr>
            <w:r>
              <w:t>6. Sur la dernière image finalement, la victime, le bon Samaritain et l’aubergiste sont assis en train de partager un repas autour d’une table.</w:t>
            </w:r>
            <w:r w:rsidR="003F7729">
              <w:t xml:space="preserve"> C’est le repas eucharistique des disciples d’Emmaüs.</w:t>
            </w:r>
          </w:p>
        </w:tc>
      </w:tr>
    </w:tbl>
    <w:p w14:paraId="02E2869E" w14:textId="77777777" w:rsidR="00F74BD3" w:rsidRDefault="00F74BD3" w:rsidP="00945130"/>
    <w:p w14:paraId="47530B94" w14:textId="77777777" w:rsidR="00F74BD3" w:rsidRPr="000A1007" w:rsidRDefault="00F74BD3" w:rsidP="000A1007">
      <w:pPr>
        <w:pStyle w:val="Titre2"/>
      </w:pPr>
      <w:bookmarkStart w:id="0" w:name="_Toc468128797"/>
      <w:r w:rsidRPr="000A1007">
        <w:t>Signification</w:t>
      </w:r>
      <w:bookmarkEnd w:id="0"/>
    </w:p>
    <w:p w14:paraId="57EFFEBD" w14:textId="77777777" w:rsidR="00F74BD3" w:rsidRDefault="00F74BD3" w:rsidP="00D05554">
      <w:pPr>
        <w:pStyle w:val="Titre3"/>
      </w:pPr>
      <w:bookmarkStart w:id="1" w:name="_Toc468128798"/>
      <w:r w:rsidRPr="007F51D7">
        <w:t>A. Le Christ</w:t>
      </w:r>
      <w:bookmarkEnd w:id="1"/>
      <w:r>
        <w:t xml:space="preserve"> </w:t>
      </w:r>
    </w:p>
    <w:p w14:paraId="2D0C7E90" w14:textId="77777777" w:rsidR="00F74BD3" w:rsidRDefault="00D05554" w:rsidP="00D05554">
      <w:r>
        <w:rPr>
          <w:noProof/>
          <w:lang w:eastAsia="fr-CH"/>
        </w:rPr>
        <w:drawing>
          <wp:inline distT="0" distB="0" distL="0" distR="0" wp14:anchorId="182B1944" wp14:editId="4875082A">
            <wp:extent cx="6120130" cy="4064635"/>
            <wp:effectExtent l="0" t="0" r="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cône Christ miséricordieux 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064635"/>
                    </a:xfrm>
                    <a:prstGeom prst="rect">
                      <a:avLst/>
                    </a:prstGeom>
                  </pic:spPr>
                </pic:pic>
              </a:graphicData>
            </a:graphic>
          </wp:inline>
        </w:drawing>
      </w:r>
    </w:p>
    <w:p w14:paraId="53603559" w14:textId="77777777" w:rsidR="00D05554" w:rsidRDefault="00D05554" w:rsidP="00D05554">
      <w:r>
        <w:lastRenderedPageBreak/>
        <w:t>En blanc - rouge le Christ céleste, en gloire tel qu’il viendra à la fin des temps. Par sa présence il nous bénit et il nous raconte l’histoire du bon Samaritain. Habillé en blanc comme un nouveau-né, le Christ vient chez nous et il nous révèle Dieu.</w:t>
      </w:r>
      <w:r w:rsidR="00810051">
        <w:t xml:space="preserve"> Le visage du Christ est auréolé avec la croix et un α et un Ω l’entour signifiant le Christ début et fin de l’histoire.</w:t>
      </w:r>
    </w:p>
    <w:p w14:paraId="2CEB8BC6" w14:textId="77777777" w:rsidR="00D05554" w:rsidRDefault="00D05554" w:rsidP="00D05554">
      <w:r>
        <w:t>Sur les images qui racontent la parabole, la victime est représentée également avec un vêtement blanc-rouge : le Christ est présent dans l’être humain blessé qui a besoin de notre aide. Dans plusieurs des images, la position de la victime rappelle des moments de la passion du Christ (la flagellation, la déposition de la Croix). Le bon Samaritain est habillé en rouge-blanc, qui permet clairement d’identifier le Christ comme le bon samaritain. Il est vrai qu’il n’est pas facile de venir en aide à ceux qui en ont besoin, mais si nous nous mettons à le faire, alors nous ressemblons au Christ qui vient en nous et agit à travers nous.</w:t>
      </w:r>
    </w:p>
    <w:p w14:paraId="635DE8BE" w14:textId="77777777" w:rsidR="00D05554" w:rsidRDefault="00810051" w:rsidP="00D05554">
      <w:r>
        <w:t>Les marques de la croix :</w:t>
      </w:r>
    </w:p>
    <w:tbl>
      <w:tblPr>
        <w:tblStyle w:val="Grilledutableau"/>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9"/>
        <w:gridCol w:w="3230"/>
        <w:gridCol w:w="3432"/>
      </w:tblGrid>
      <w:tr w:rsidR="00810051" w14:paraId="5826D286" w14:textId="77777777" w:rsidTr="00810051">
        <w:tc>
          <w:tcPr>
            <w:tcW w:w="3209" w:type="dxa"/>
            <w:shd w:val="clear" w:color="auto" w:fill="BF6969"/>
          </w:tcPr>
          <w:p w14:paraId="24B6BB9C" w14:textId="77777777" w:rsidR="00D05554" w:rsidRDefault="00810051" w:rsidP="00810051">
            <w:pPr>
              <w:jc w:val="left"/>
            </w:pPr>
            <w:r>
              <w:rPr>
                <w:noProof/>
                <w:lang w:eastAsia="fr-CH"/>
              </w:rPr>
              <w:drawing>
                <wp:inline distT="0" distB="0" distL="0" distR="0" wp14:anchorId="4CC71184" wp14:editId="0BF7E221">
                  <wp:extent cx="1941095" cy="1724025"/>
                  <wp:effectExtent l="0" t="0" r="2540" b="0"/>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cône Christ miséricordieux Christ main droite.JPG"/>
                          <pic:cNvPicPr/>
                        </pic:nvPicPr>
                        <pic:blipFill rotWithShape="1">
                          <a:blip r:embed="rId24" cstate="print">
                            <a:extLst>
                              <a:ext uri="{28A0092B-C50C-407E-A947-70E740481C1C}">
                                <a14:useLocalDpi xmlns:a14="http://schemas.microsoft.com/office/drawing/2010/main" val="0"/>
                              </a:ext>
                            </a:extLst>
                          </a:blip>
                          <a:srcRect r="10341"/>
                          <a:stretch/>
                        </pic:blipFill>
                        <pic:spPr bwMode="auto">
                          <a:xfrm>
                            <a:off x="0" y="0"/>
                            <a:ext cx="1951038" cy="1732856"/>
                          </a:xfrm>
                          <a:prstGeom prst="rect">
                            <a:avLst/>
                          </a:prstGeom>
                          <a:ln>
                            <a:noFill/>
                          </a:ln>
                          <a:extLst>
                            <a:ext uri="{53640926-AAD7-44D8-BBD7-CCE9431645EC}">
                              <a14:shadowObscured xmlns:a14="http://schemas.microsoft.com/office/drawing/2010/main"/>
                            </a:ext>
                          </a:extLst>
                        </pic:spPr>
                      </pic:pic>
                    </a:graphicData>
                  </a:graphic>
                </wp:inline>
              </w:drawing>
            </w:r>
          </w:p>
        </w:tc>
        <w:tc>
          <w:tcPr>
            <w:tcW w:w="3209" w:type="dxa"/>
            <w:shd w:val="clear" w:color="auto" w:fill="BF6969"/>
          </w:tcPr>
          <w:p w14:paraId="11480972" w14:textId="77777777" w:rsidR="00D05554" w:rsidRDefault="00810051" w:rsidP="00810051">
            <w:pPr>
              <w:jc w:val="left"/>
            </w:pPr>
            <w:r>
              <w:rPr>
                <w:noProof/>
                <w:lang w:eastAsia="fr-CH"/>
              </w:rPr>
              <w:drawing>
                <wp:inline distT="0" distB="0" distL="0" distR="0" wp14:anchorId="3FAAB20D" wp14:editId="127D810E">
                  <wp:extent cx="2031499" cy="1709381"/>
                  <wp:effectExtent l="0" t="0" r="6985" b="5715"/>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cône Christ miséricordieux Christ main droite.JPG"/>
                          <pic:cNvPicPr/>
                        </pic:nvPicPr>
                        <pic:blipFill rotWithShape="1">
                          <a:blip r:embed="rId25" cstate="print">
                            <a:extLst>
                              <a:ext uri="{28A0092B-C50C-407E-A947-70E740481C1C}">
                                <a14:useLocalDpi xmlns:a14="http://schemas.microsoft.com/office/drawing/2010/main" val="0"/>
                              </a:ext>
                            </a:extLst>
                          </a:blip>
                          <a:srcRect l="12046" r="9019"/>
                          <a:stretch/>
                        </pic:blipFill>
                        <pic:spPr bwMode="auto">
                          <a:xfrm>
                            <a:off x="0" y="0"/>
                            <a:ext cx="2052070" cy="1726690"/>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shd w:val="clear" w:color="auto" w:fill="BF6969"/>
          </w:tcPr>
          <w:p w14:paraId="139F0F9E" w14:textId="77777777" w:rsidR="00D05554" w:rsidRDefault="00810051" w:rsidP="00810051">
            <w:pPr>
              <w:jc w:val="left"/>
            </w:pPr>
            <w:r>
              <w:rPr>
                <w:noProof/>
                <w:lang w:eastAsia="fr-CH"/>
              </w:rPr>
              <w:drawing>
                <wp:inline distT="0" distB="0" distL="0" distR="0" wp14:anchorId="73CCB1E0" wp14:editId="0ED0DCA2">
                  <wp:extent cx="2176060" cy="1721710"/>
                  <wp:effectExtent l="0" t="0" r="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cône Christ miséricordieux Christ main droit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76060" cy="1721710"/>
                          </a:xfrm>
                          <a:prstGeom prst="rect">
                            <a:avLst/>
                          </a:prstGeom>
                        </pic:spPr>
                      </pic:pic>
                    </a:graphicData>
                  </a:graphic>
                </wp:inline>
              </w:drawing>
            </w:r>
          </w:p>
        </w:tc>
      </w:tr>
      <w:tr w:rsidR="00810051" w:rsidRPr="00810051" w14:paraId="2BF743EF" w14:textId="77777777" w:rsidTr="00810051">
        <w:tc>
          <w:tcPr>
            <w:tcW w:w="3209" w:type="dxa"/>
          </w:tcPr>
          <w:p w14:paraId="64674C5F" w14:textId="77777777" w:rsidR="00810051" w:rsidRPr="00810051" w:rsidRDefault="00810051" w:rsidP="00810051">
            <w:pPr>
              <w:jc w:val="center"/>
              <w:rPr>
                <w:i/>
                <w:noProof/>
                <w:lang w:eastAsia="fr-CH"/>
              </w:rPr>
            </w:pPr>
            <w:r w:rsidRPr="00810051">
              <w:rPr>
                <w:i/>
                <w:noProof/>
                <w:lang w:eastAsia="fr-CH"/>
              </w:rPr>
              <w:t>Main droite</w:t>
            </w:r>
          </w:p>
        </w:tc>
        <w:tc>
          <w:tcPr>
            <w:tcW w:w="3209" w:type="dxa"/>
          </w:tcPr>
          <w:p w14:paraId="69E9D5B7" w14:textId="77777777" w:rsidR="00810051" w:rsidRPr="00810051" w:rsidRDefault="00810051" w:rsidP="00810051">
            <w:pPr>
              <w:jc w:val="center"/>
              <w:rPr>
                <w:i/>
                <w:noProof/>
                <w:lang w:eastAsia="fr-CH"/>
              </w:rPr>
            </w:pPr>
            <w:r w:rsidRPr="00810051">
              <w:rPr>
                <w:i/>
                <w:noProof/>
                <w:lang w:eastAsia="fr-CH"/>
              </w:rPr>
              <w:t>Pieds</w:t>
            </w:r>
          </w:p>
        </w:tc>
        <w:tc>
          <w:tcPr>
            <w:tcW w:w="3210" w:type="dxa"/>
          </w:tcPr>
          <w:p w14:paraId="4AB8BB53" w14:textId="77777777" w:rsidR="00810051" w:rsidRPr="00810051" w:rsidRDefault="00810051" w:rsidP="00810051">
            <w:pPr>
              <w:jc w:val="center"/>
              <w:rPr>
                <w:i/>
                <w:noProof/>
                <w:lang w:eastAsia="fr-CH"/>
              </w:rPr>
            </w:pPr>
            <w:r w:rsidRPr="00810051">
              <w:rPr>
                <w:i/>
                <w:noProof/>
                <w:lang w:eastAsia="fr-CH"/>
              </w:rPr>
              <w:t>Main gauche</w:t>
            </w:r>
          </w:p>
        </w:tc>
      </w:tr>
    </w:tbl>
    <w:p w14:paraId="47F5E710" w14:textId="77777777" w:rsidR="00D05554" w:rsidRDefault="00D05554" w:rsidP="00D05554"/>
    <w:p w14:paraId="3FAE3657" w14:textId="77777777" w:rsidR="00F74BD3" w:rsidRDefault="00F74BD3" w:rsidP="00D05554">
      <w:pPr>
        <w:pStyle w:val="Titre3"/>
      </w:pPr>
      <w:bookmarkStart w:id="2" w:name="_Toc468128799"/>
      <w:r>
        <w:t>B. Sur la première image</w:t>
      </w:r>
      <w:bookmarkEnd w:id="2"/>
      <w:r>
        <w:t xml:space="preserve"> </w:t>
      </w:r>
    </w:p>
    <w:p w14:paraId="1967862B" w14:textId="77777777" w:rsidR="00F74BD3" w:rsidRDefault="00D05554" w:rsidP="00D05554">
      <w:pPr>
        <w:jc w:val="left"/>
      </w:pPr>
      <w:r>
        <w:rPr>
          <w:noProof/>
          <w:lang w:eastAsia="fr-CH"/>
        </w:rPr>
        <w:drawing>
          <wp:anchor distT="0" distB="0" distL="114300" distR="114300" simplePos="0" relativeHeight="251669504" behindDoc="0" locked="0" layoutInCell="1" allowOverlap="1" wp14:anchorId="7DACE8DF" wp14:editId="6D6EB1CA">
            <wp:simplePos x="0" y="0"/>
            <wp:positionH relativeFrom="margin">
              <wp:align>left</wp:align>
            </wp:positionH>
            <wp:positionV relativeFrom="paragraph">
              <wp:posOffset>6350</wp:posOffset>
            </wp:positionV>
            <wp:extent cx="4309745" cy="4419600"/>
            <wp:effectExtent l="0" t="0" r="0" b="0"/>
            <wp:wrapSquare wrapText="bothSides"/>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cône Christ miséricordieux 1. Bandits .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15253" cy="4425024"/>
                    </a:xfrm>
                    <a:prstGeom prst="rect">
                      <a:avLst/>
                    </a:prstGeom>
                  </pic:spPr>
                </pic:pic>
              </a:graphicData>
            </a:graphic>
            <wp14:sizeRelH relativeFrom="margin">
              <wp14:pctWidth>0</wp14:pctWidth>
            </wp14:sizeRelH>
            <wp14:sizeRelV relativeFrom="margin">
              <wp14:pctHeight>0</wp14:pctHeight>
            </wp14:sizeRelV>
          </wp:anchor>
        </w:drawing>
      </w:r>
      <w:r w:rsidR="00F74BD3">
        <w:t>Nous voyons trois personnes : les deux brigands qui frappent la victime. L’image nous montre une trinité défigurée. Rappelant le récit du meurtre d’Abel par Caïn au début de la Bible, l’histoire commence par montrer l’harmonie brisée par le péché. L’homme, pourtant créé à l’image de Dieu, n’est p</w:t>
      </w:r>
      <w:r w:rsidR="00B240CF">
        <w:t>lus toujours</w:t>
      </w:r>
      <w:r w:rsidR="00F74BD3">
        <w:t xml:space="preserve"> à sa ressemblance. </w:t>
      </w:r>
    </w:p>
    <w:p w14:paraId="3392DBF1" w14:textId="77777777" w:rsidR="00D05554" w:rsidRDefault="00D05554" w:rsidP="00D05554">
      <w:pPr>
        <w:jc w:val="left"/>
      </w:pPr>
    </w:p>
    <w:p w14:paraId="240C687F" w14:textId="77777777" w:rsidR="00810051" w:rsidRDefault="00810051">
      <w:pPr>
        <w:spacing w:before="100" w:after="200" w:line="276" w:lineRule="auto"/>
        <w:jc w:val="left"/>
      </w:pPr>
      <w:r>
        <w:br w:type="page"/>
      </w:r>
    </w:p>
    <w:p w14:paraId="0B118F9B" w14:textId="77777777" w:rsidR="00F74BD3" w:rsidRDefault="00F74BD3" w:rsidP="00D05554">
      <w:pPr>
        <w:pStyle w:val="Titre3"/>
      </w:pPr>
      <w:bookmarkStart w:id="3" w:name="_Toc468128800"/>
      <w:r>
        <w:lastRenderedPageBreak/>
        <w:t>C. Sur la dernière image,</w:t>
      </w:r>
      <w:bookmarkEnd w:id="3"/>
      <w:r>
        <w:t xml:space="preserve"> </w:t>
      </w:r>
    </w:p>
    <w:p w14:paraId="3BBEDB04" w14:textId="6F65A791" w:rsidR="00F74BD3" w:rsidRDefault="00F74BD3" w:rsidP="00945130">
      <w:r>
        <w:t xml:space="preserve">Nous voyons de nouveau trois personnes. </w:t>
      </w:r>
      <w:r w:rsidR="00B97660">
        <w:t>Elle</w:t>
      </w:r>
      <w:r>
        <w:t>s sont assis</w:t>
      </w:r>
      <w:r w:rsidR="00B97660">
        <w:t>es</w:t>
      </w:r>
      <w:r>
        <w:t xml:space="preserve"> autour d’une table sur laquelle il y a une coupe – comme sur l’icône de la Sainte Trinité : l’harmonie trinitaire a été rétablie. Tandis qu’une piété qui oublie le prochain, comme celle du lévite et du prêtre qui passent à côté de la victime,</w:t>
      </w:r>
      <w:r w:rsidR="00B97660">
        <w:t xml:space="preserve"> n’est qu’une forme d’idolâtrie.</w:t>
      </w:r>
      <w:r>
        <w:t xml:space="preserve"> </w:t>
      </w:r>
      <w:r w:rsidR="00B97660">
        <w:t>C</w:t>
      </w:r>
      <w:r>
        <w:t>’est l’amour, l’œuvre de charité accomplie par le bon Samaritain, qui restaure l’humanité à la ressemblance de Dieu.</w:t>
      </w:r>
      <w:r w:rsidR="00B97660">
        <w:t xml:space="preserve"> L’aubergiste, tout à droite tient dans sa main droite la bourse que lui a confié le samaritain, comme pour indiquer ce que le Christ par sa mort a « </w:t>
      </w:r>
      <w:r w:rsidR="00741955">
        <w:t>offert</w:t>
      </w:r>
      <w:r w:rsidR="00B97660">
        <w:t> » pour notre salut.</w:t>
      </w:r>
    </w:p>
    <w:p w14:paraId="23E4FAA7" w14:textId="77777777" w:rsidR="00F74BD3" w:rsidRDefault="00F74BD3" w:rsidP="00945130"/>
    <w:p w14:paraId="2270961C" w14:textId="77777777" w:rsidR="00D05554" w:rsidRDefault="00D05554" w:rsidP="00945130">
      <w:r>
        <w:rPr>
          <w:noProof/>
          <w:lang w:eastAsia="fr-CH"/>
        </w:rPr>
        <w:drawing>
          <wp:inline distT="0" distB="0" distL="0" distR="0" wp14:anchorId="4AA7791C" wp14:editId="15DE0236">
            <wp:extent cx="6120130" cy="6180455"/>
            <wp:effectExtent l="0" t="0" r="0"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cône Christ miséricordieux 6 Repa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6180455"/>
                    </a:xfrm>
                    <a:prstGeom prst="rect">
                      <a:avLst/>
                    </a:prstGeom>
                  </pic:spPr>
                </pic:pic>
              </a:graphicData>
            </a:graphic>
          </wp:inline>
        </w:drawing>
      </w:r>
    </w:p>
    <w:p w14:paraId="543B87E9" w14:textId="77777777" w:rsidR="00D05554" w:rsidRDefault="00D05554" w:rsidP="00945130"/>
    <w:p w14:paraId="0AD9EA63" w14:textId="77777777" w:rsidR="000A1007" w:rsidRDefault="000A1007">
      <w:pPr>
        <w:spacing w:before="100" w:after="200" w:line="276" w:lineRule="auto"/>
        <w:jc w:val="left"/>
        <w:rPr>
          <w:caps/>
          <w:spacing w:val="15"/>
        </w:rPr>
      </w:pPr>
      <w:bookmarkStart w:id="4" w:name="_Toc468128801"/>
      <w:r>
        <w:br w:type="page"/>
      </w:r>
    </w:p>
    <w:p w14:paraId="65018B4A" w14:textId="77777777" w:rsidR="00F74BD3" w:rsidRDefault="00F74BD3" w:rsidP="000A1007">
      <w:pPr>
        <w:pStyle w:val="Titre2"/>
      </w:pPr>
      <w:r>
        <w:lastRenderedPageBreak/>
        <w:t>Style artistique</w:t>
      </w:r>
      <w:bookmarkEnd w:id="4"/>
    </w:p>
    <w:p w14:paraId="07497FFC" w14:textId="77777777" w:rsidR="00F74BD3" w:rsidRDefault="00F74BD3" w:rsidP="00945130">
      <w:r>
        <w:t>L’icône a été réalisée selon la technique traditionnelle de l’iconographie transmise par l’Église orthodoxe : tempera à l’œuf et dorure sur une planche en bois couverte de lefka (enduit blanc à base de craie). Comme pour la plupart des icônes, le style des représentations est principalement celui de l’art byzantin. Mais considérant que l’art de l’icône n’est pas un don réservé uniquement à l’Orient chrétien, différents éléments de la tradition artistique de l’Occident, et spécialement de la région bourguignonne, ont été introduits dans l’expression de la figure du Christ et dans l’ensemble de la composition. Ainsi le Christ rappelle le Christ en gloire de l</w:t>
      </w:r>
      <w:r w:rsidRPr="007F51D7">
        <w:rPr>
          <w:i/>
        </w:rPr>
        <w:t>a chapelle des moines à Berzé</w:t>
      </w:r>
      <w:r>
        <w:t xml:space="preserve"> ou le Christ tel qu’il est représenté sur les tympans des églises romanes, par exemple à Vézelay. L’ensemble de la composition, avec le jeu de lacets de la mandorle, s’inspire de l’art des enluminures.</w:t>
      </w:r>
    </w:p>
    <w:p w14:paraId="29BFA1D1" w14:textId="77777777" w:rsidR="00F74BD3" w:rsidRDefault="00945130" w:rsidP="00945130">
      <w:r>
        <w:rPr>
          <w:noProof/>
          <w:lang w:eastAsia="fr-CH"/>
        </w:rPr>
        <mc:AlternateContent>
          <mc:Choice Requires="wps">
            <w:drawing>
              <wp:anchor distT="0" distB="0" distL="114300" distR="114300" simplePos="0" relativeHeight="251662336" behindDoc="0" locked="0" layoutInCell="1" allowOverlap="1" wp14:anchorId="01079FB2" wp14:editId="1C862D7B">
                <wp:simplePos x="0" y="0"/>
                <wp:positionH relativeFrom="column">
                  <wp:posOffset>0</wp:posOffset>
                </wp:positionH>
                <wp:positionV relativeFrom="paragraph">
                  <wp:posOffset>2515870</wp:posOffset>
                </wp:positionV>
                <wp:extent cx="3180080" cy="635"/>
                <wp:effectExtent l="0" t="0" r="0" b="0"/>
                <wp:wrapSquare wrapText="bothSides"/>
                <wp:docPr id="3" name="Zone de texte 3"/>
                <wp:cNvGraphicFramePr/>
                <a:graphic xmlns:a="http://schemas.openxmlformats.org/drawingml/2006/main">
                  <a:graphicData uri="http://schemas.microsoft.com/office/word/2010/wordprocessingShape">
                    <wps:wsp>
                      <wps:cNvSpPr txBox="1"/>
                      <wps:spPr>
                        <a:xfrm>
                          <a:off x="0" y="0"/>
                          <a:ext cx="3180080" cy="635"/>
                        </a:xfrm>
                        <a:prstGeom prst="rect">
                          <a:avLst/>
                        </a:prstGeom>
                        <a:solidFill>
                          <a:prstClr val="white"/>
                        </a:solidFill>
                        <a:ln>
                          <a:noFill/>
                        </a:ln>
                        <a:effectLst/>
                      </wps:spPr>
                      <wps:txbx>
                        <w:txbxContent>
                          <w:p w14:paraId="038391B0" w14:textId="77777777" w:rsidR="00945130" w:rsidRPr="00F62CCE" w:rsidRDefault="00945130" w:rsidP="00945130">
                            <w:pPr>
                              <w:pStyle w:val="Lgende"/>
                              <w:rPr>
                                <w:noProof/>
                                <w:sz w:val="24"/>
                                <w:szCs w:val="20"/>
                              </w:rPr>
                            </w:pPr>
                            <w:r>
                              <w:t xml:space="preserve">Figure </w:t>
                            </w:r>
                            <w:fldSimple w:instr=" SEQ Figure \* ARABIC ">
                              <w:r w:rsidR="00A66270">
                                <w:rPr>
                                  <w:noProof/>
                                </w:rPr>
                                <w:t>1</w:t>
                              </w:r>
                            </w:fldSimple>
                            <w:r>
                              <w:rPr>
                                <w:noProof/>
                              </w:rPr>
                              <w:t xml:space="preserve"> Monastère de Bergé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079FB2" id="Zone de texte 3" o:spid="_x0000_s1056" type="#_x0000_t202" style="position:absolute;left:0;text-align:left;margin-left:0;margin-top:198.1pt;width:250.4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" stroked="f">
                <v:textbox style="mso-fit-shape-to-text:t" inset="0,0,0,0">
                  <w:txbxContent>
                    <w:p w14:paraId="038391B0" w14:textId="77777777" w:rsidR="00945130" w:rsidRPr="00F62CCE" w:rsidRDefault="00945130" w:rsidP="00945130">
                      <w:pPr>
                        <w:pStyle w:val="Lgende"/>
                        <w:rPr>
                          <w:noProof/>
                          <w:sz w:val="24"/>
                          <w:szCs w:val="20"/>
                        </w:rPr>
                      </w:pPr>
                      <w:r>
                        <w:t xml:space="preserve">Figure </w:t>
                      </w:r>
                      <w:fldSimple w:instr=" SEQ Figure \* ARABIC ">
                        <w:r w:rsidR="00A66270">
                          <w:rPr>
                            <w:noProof/>
                          </w:rPr>
                          <w:t>1</w:t>
                        </w:r>
                      </w:fldSimple>
                      <w:r>
                        <w:rPr>
                          <w:noProof/>
                        </w:rPr>
                        <w:t xml:space="preserve"> Monastère de Bergé </w:t>
                      </w:r>
                    </w:p>
                  </w:txbxContent>
                </v:textbox>
                <w10:wrap type="square"/>
              </v:shape>
            </w:pict>
          </mc:Fallback>
        </mc:AlternateContent>
      </w:r>
      <w:r w:rsidRPr="007F51D7">
        <w:rPr>
          <w:noProof/>
          <w:lang w:eastAsia="fr-CH"/>
        </w:rPr>
        <w:drawing>
          <wp:anchor distT="0" distB="0" distL="114300" distR="114300" simplePos="0" relativeHeight="251660288" behindDoc="0" locked="0" layoutInCell="1" allowOverlap="1" wp14:anchorId="628B9BE7" wp14:editId="20E8D88E">
            <wp:simplePos x="0" y="0"/>
            <wp:positionH relativeFrom="margin">
              <wp:align>left</wp:align>
            </wp:positionH>
            <wp:positionV relativeFrom="paragraph">
              <wp:posOffset>73727</wp:posOffset>
            </wp:positionV>
            <wp:extent cx="3180080" cy="2385060"/>
            <wp:effectExtent l="0" t="0" r="1270" b="0"/>
            <wp:wrapSquare wrapText="bothSides"/>
            <wp:docPr id="193" name="Image 193" descr="https://insitu.revues.org/docannexe/image/1067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situ.revues.org/docannexe/image/10671/img-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0080"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4BD3">
        <w:t>D’un point de vue artistique, l’intérêt de l’icône se trouve surtout dans le fait qu’il ne s’agit pas d’une copie d’une image traditionnelle mais d’une représentation qui est nouvelle. De la réflexion sur la parabole du bon Samaritain est née une image qui, à travers ses formes et couleurs, nous révèle l’Évangile avec une nouvelle fraîcheur. L’icône s’inscrit donc dans la tradition vivante par laquelle l’Esprit Saint nous fait toujours à nouveau découvrir la foi.</w:t>
      </w:r>
      <w:r w:rsidR="00F74BD3">
        <w:rPr>
          <w:rStyle w:val="Appelnotedebasdep"/>
        </w:rPr>
        <w:footnoteReference w:id="3"/>
      </w:r>
    </w:p>
    <w:p w14:paraId="37AF9C67" w14:textId="77777777" w:rsidR="00CF1EE3" w:rsidRDefault="00CF1EE3" w:rsidP="00CF1EE3"/>
    <w:p w14:paraId="670FEE36" w14:textId="77777777" w:rsidR="00945130" w:rsidRDefault="00945130" w:rsidP="00CF1EE3"/>
    <w:p w14:paraId="693282CE" w14:textId="77777777" w:rsidR="00945130" w:rsidRDefault="00945130" w:rsidP="00CF1EE3">
      <w:r>
        <w:rPr>
          <w:rStyle w:val="Appelnotedebasdep"/>
          <w:i/>
        </w:rPr>
        <w:footnoteReference w:id="4"/>
      </w:r>
    </w:p>
    <w:p w14:paraId="51D0F5F9" w14:textId="77777777" w:rsidR="00D05554" w:rsidRDefault="00D05554">
      <w:pPr>
        <w:spacing w:before="100" w:after="200" w:line="276" w:lineRule="auto"/>
        <w:jc w:val="left"/>
      </w:pPr>
      <w:r>
        <w:br w:type="page"/>
      </w:r>
    </w:p>
    <w:p w14:paraId="587922D4" w14:textId="77777777" w:rsidR="00D05554" w:rsidRPr="000A1007" w:rsidRDefault="00D05554">
      <w:pPr>
        <w:spacing w:before="100" w:after="200" w:line="276" w:lineRule="auto"/>
        <w:jc w:val="left"/>
        <w:rPr>
          <w:sz w:val="4"/>
        </w:rPr>
      </w:pPr>
    </w:p>
    <w:p w14:paraId="3A3A02E5" w14:textId="77777777" w:rsidR="00D05554" w:rsidRPr="00CF1EE3" w:rsidRDefault="00D05554" w:rsidP="00CF1EE3">
      <w:r>
        <w:rPr>
          <w:noProof/>
          <w:lang w:eastAsia="fr-CH"/>
        </w:rPr>
        <w:drawing>
          <wp:anchor distT="0" distB="0" distL="114300" distR="114300" simplePos="0" relativeHeight="251668480" behindDoc="1" locked="0" layoutInCell="1" allowOverlap="1" wp14:anchorId="1FC88379" wp14:editId="6A688229">
            <wp:simplePos x="0" y="0"/>
            <wp:positionH relativeFrom="margin">
              <wp:align>left</wp:align>
            </wp:positionH>
            <wp:positionV relativeFrom="paragraph">
              <wp:posOffset>-302</wp:posOffset>
            </wp:positionV>
            <wp:extent cx="6381402" cy="9192127"/>
            <wp:effectExtent l="0" t="0" r="635" b="9525"/>
            <wp:wrapNone/>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cône de la miséricorde Taizé.jpg"/>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83701" cy="9195438"/>
                    </a:xfrm>
                    <a:prstGeom prst="rect">
                      <a:avLst/>
                    </a:prstGeom>
                  </pic:spPr>
                </pic:pic>
              </a:graphicData>
            </a:graphic>
            <wp14:sizeRelH relativeFrom="margin">
              <wp14:pctWidth>0</wp14:pctWidth>
            </wp14:sizeRelH>
            <wp14:sizeRelV relativeFrom="margin">
              <wp14:pctHeight>0</wp14:pctHeight>
            </wp14:sizeRelV>
          </wp:anchor>
        </w:drawing>
      </w:r>
    </w:p>
    <w:sectPr w:rsidR="00D05554" w:rsidRPr="00CF1EE3" w:rsidSect="00981E57">
      <w:headerReference w:type="even" r:id="rId32"/>
      <w:headerReference w:type="default" r:id="rId33"/>
      <w:footerReference w:type="even" r:id="rId34"/>
      <w:footerReference w:type="default" r:id="rId35"/>
      <w:type w:val="continuous"/>
      <w:pgSz w:w="11906" w:h="16838" w:code="9"/>
      <w:pgMar w:top="851" w:right="1134" w:bottom="1134" w:left="1134" w:header="567"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E12099" w14:textId="77777777" w:rsidR="00C21535" w:rsidRDefault="00C21535" w:rsidP="007E074E">
      <w:r>
        <w:separator/>
      </w:r>
    </w:p>
  </w:endnote>
  <w:endnote w:type="continuationSeparator" w:id="0">
    <w:p w14:paraId="49A29FF0" w14:textId="77777777" w:rsidR="00C21535" w:rsidRDefault="00C21535" w:rsidP="007E07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DC94B" w14:textId="77777777" w:rsidR="005122EB" w:rsidRPr="005F259D" w:rsidRDefault="00981E57" w:rsidP="005F259D">
    <w:pPr>
      <w:pStyle w:val="Pieddepage"/>
      <w:rPr>
        <w:i/>
        <w:sz w:val="16"/>
      </w:rPr>
    </w:pPr>
    <w:r>
      <w:rPr>
        <w:rFonts w:asciiTheme="majorHAnsi" w:eastAsiaTheme="majorEastAsia" w:hAnsiTheme="majorHAnsi" w:cstheme="majorBidi"/>
        <w:noProof/>
        <w:sz w:val="28"/>
        <w:szCs w:val="28"/>
        <w:lang w:eastAsia="fr-CH"/>
      </w:rPr>
      <mc:AlternateContent>
        <mc:Choice Requires="wps">
          <w:drawing>
            <wp:anchor distT="0" distB="0" distL="114300" distR="114300" simplePos="0" relativeHeight="251661312" behindDoc="0" locked="0" layoutInCell="0" allowOverlap="1" wp14:anchorId="4F5A4F86" wp14:editId="56A9A7D0">
              <wp:simplePos x="0" y="0"/>
              <wp:positionH relativeFrom="rightMargin">
                <wp:posOffset>-3471244</wp:posOffset>
              </wp:positionH>
              <wp:positionV relativeFrom="page">
                <wp:posOffset>9967160</wp:posOffset>
              </wp:positionV>
              <wp:extent cx="477520" cy="477520"/>
              <wp:effectExtent l="0" t="0" r="0" b="0"/>
              <wp:wrapNone/>
              <wp:docPr id="4" name="Ellips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477520"/>
                      </a:xfrm>
                      <a:prstGeom prst="ellipse">
                        <a:avLst/>
                      </a:prstGeom>
                      <a:solidFill>
                        <a:srgbClr val="BF6969"/>
                      </a:solidFill>
                      <a:ln>
                        <a:noFill/>
                      </a:ln>
                    </wps:spPr>
                    <wps:txbx>
                      <w:txbxContent>
                        <w:p w14:paraId="0E350D27" w14:textId="77777777" w:rsidR="00981E57" w:rsidRDefault="00981E57" w:rsidP="00981E57">
                          <w:pPr>
                            <w:jc w:val="center"/>
                            <w:rPr>
                              <w:rStyle w:val="Numrodepage"/>
                              <w:color w:val="FFFFFF" w:themeColor="background1"/>
                              <w:szCs w:val="24"/>
                            </w:rPr>
                          </w:pPr>
                          <w:r>
                            <w:rPr>
                              <w:sz w:val="22"/>
                              <w:szCs w:val="22"/>
                            </w:rPr>
                            <w:fldChar w:fldCharType="begin"/>
                          </w:r>
                          <w:r>
                            <w:instrText>PAGE    \* MERGEFORMAT</w:instrText>
                          </w:r>
                          <w:r>
                            <w:rPr>
                              <w:sz w:val="22"/>
                              <w:szCs w:val="22"/>
                            </w:rPr>
                            <w:fldChar w:fldCharType="separate"/>
                          </w:r>
                          <w:r w:rsidR="000A1007" w:rsidRPr="000A1007">
                            <w:rPr>
                              <w:rStyle w:val="Numrodepage"/>
                              <w:b/>
                              <w:bCs/>
                              <w:noProof/>
                              <w:color w:val="FFFFFF" w:themeColor="background1"/>
                              <w:szCs w:val="24"/>
                              <w:lang w:val="fr-FR"/>
                            </w:rPr>
                            <w:t>6</w:t>
                          </w:r>
                          <w:r>
                            <w:rPr>
                              <w:rStyle w:val="Numrodepage"/>
                              <w:b/>
                              <w:bCs/>
                              <w:color w:val="FFFFFF" w:themeColor="background1"/>
                              <w:szCs w:val="24"/>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5A4F86" id="Ellipse 4" o:spid="_x0000_s1057" style="position:absolute;left:0;text-align:left;margin-left:-273.35pt;margin-top:784.8pt;width:37.6pt;height:37.6pt;z-index:2516613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" o:allowincell="f" fillcolor="#bf6969" stroked="f">
              <v:textbox inset="0,,0">
                <w:txbxContent>
                  <w:p w14:paraId="0E350D27" w14:textId="77777777" w:rsidR="00981E57" w:rsidRDefault="00981E57" w:rsidP="00981E57">
                    <w:pPr>
                      <w:jc w:val="center"/>
                      <w:rPr>
                        <w:rStyle w:val="Numrodepage"/>
                        <w:color w:val="FFFFFF" w:themeColor="background1"/>
                        <w:szCs w:val="24"/>
                      </w:rPr>
                    </w:pPr>
                    <w:r>
                      <w:rPr>
                        <w:sz w:val="22"/>
                        <w:szCs w:val="22"/>
                      </w:rPr>
                      <w:fldChar w:fldCharType="begin"/>
                    </w:r>
                    <w:r>
                      <w:instrText>PAGE    \* MERGEFORMAT</w:instrText>
                    </w:r>
                    <w:r>
                      <w:rPr>
                        <w:sz w:val="22"/>
                        <w:szCs w:val="22"/>
                      </w:rPr>
                      <w:fldChar w:fldCharType="separate"/>
                    </w:r>
                    <w:r w:rsidR="000A1007" w:rsidRPr="000A1007">
                      <w:rPr>
                        <w:rStyle w:val="Numrodepage"/>
                        <w:b/>
                        <w:bCs/>
                        <w:noProof/>
                        <w:color w:val="FFFFFF" w:themeColor="background1"/>
                        <w:szCs w:val="24"/>
                        <w:lang w:val="fr-FR"/>
                      </w:rPr>
                      <w:t>6</w:t>
                    </w:r>
                    <w:r>
                      <w:rPr>
                        <w:rStyle w:val="Numrodepage"/>
                        <w:b/>
                        <w:bCs/>
                        <w:color w:val="FFFFFF" w:themeColor="background1"/>
                        <w:szCs w:val="24"/>
                      </w:rPr>
                      <w:fldChar w:fldCharType="end"/>
                    </w:r>
                  </w:p>
                </w:txbxContent>
              </v:textbox>
              <w10:wrap anchorx="margin" anchory="page"/>
            </v:oval>
          </w:pict>
        </mc:Fallback>
      </mc:AlternateContent>
    </w:r>
    <w:r>
      <w:rPr>
        <w:i/>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69A7E2" w14:textId="77777777" w:rsidR="00981E57" w:rsidRPr="005F259D" w:rsidRDefault="00981E57" w:rsidP="00981E57">
    <w:pPr>
      <w:pStyle w:val="Pieddepage"/>
      <w:rPr>
        <w:i/>
        <w:sz w:val="16"/>
      </w:rPr>
    </w:pPr>
    <w:r>
      <w:rPr>
        <w:rFonts w:asciiTheme="majorHAnsi" w:eastAsiaTheme="majorEastAsia" w:hAnsiTheme="majorHAnsi" w:cstheme="majorBidi"/>
        <w:noProof/>
        <w:sz w:val="28"/>
        <w:szCs w:val="28"/>
        <w:lang w:eastAsia="fr-CH"/>
      </w:rPr>
      <mc:AlternateContent>
        <mc:Choice Requires="wps">
          <w:drawing>
            <wp:anchor distT="0" distB="0" distL="114300" distR="114300" simplePos="0" relativeHeight="251665408" behindDoc="0" locked="0" layoutInCell="0" allowOverlap="1" wp14:anchorId="4597B220" wp14:editId="67994E1D">
              <wp:simplePos x="0" y="0"/>
              <wp:positionH relativeFrom="rightMargin">
                <wp:posOffset>-3471244</wp:posOffset>
              </wp:positionH>
              <wp:positionV relativeFrom="page">
                <wp:posOffset>9967160</wp:posOffset>
              </wp:positionV>
              <wp:extent cx="477520" cy="477520"/>
              <wp:effectExtent l="0" t="0" r="0" b="0"/>
              <wp:wrapNone/>
              <wp:docPr id="6" name="El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477520"/>
                      </a:xfrm>
                      <a:prstGeom prst="ellipse">
                        <a:avLst/>
                      </a:prstGeom>
                      <a:solidFill>
                        <a:srgbClr val="BF6969"/>
                      </a:solidFill>
                      <a:ln>
                        <a:noFill/>
                      </a:ln>
                    </wps:spPr>
                    <wps:txbx>
                      <w:txbxContent>
                        <w:p w14:paraId="368AC233" w14:textId="77777777" w:rsidR="00981E57" w:rsidRDefault="00981E57" w:rsidP="00981E57">
                          <w:pPr>
                            <w:jc w:val="center"/>
                            <w:rPr>
                              <w:rStyle w:val="Numrodepage"/>
                              <w:color w:val="FFFFFF" w:themeColor="background1"/>
                              <w:szCs w:val="24"/>
                            </w:rPr>
                          </w:pPr>
                          <w:r>
                            <w:rPr>
                              <w:sz w:val="22"/>
                              <w:szCs w:val="22"/>
                            </w:rPr>
                            <w:fldChar w:fldCharType="begin"/>
                          </w:r>
                          <w:r>
                            <w:instrText>PAGE    \* MERGEFORMAT</w:instrText>
                          </w:r>
                          <w:r>
                            <w:rPr>
                              <w:sz w:val="22"/>
                              <w:szCs w:val="22"/>
                            </w:rPr>
                            <w:fldChar w:fldCharType="separate"/>
                          </w:r>
                          <w:r w:rsidR="000A1007" w:rsidRPr="000A1007">
                            <w:rPr>
                              <w:rStyle w:val="Numrodepage"/>
                              <w:b/>
                              <w:bCs/>
                              <w:noProof/>
                              <w:color w:val="FFFFFF" w:themeColor="background1"/>
                              <w:szCs w:val="24"/>
                              <w:lang w:val="fr-FR"/>
                            </w:rPr>
                            <w:t>7</w:t>
                          </w:r>
                          <w:r>
                            <w:rPr>
                              <w:rStyle w:val="Numrodepage"/>
                              <w:b/>
                              <w:bCs/>
                              <w:color w:val="FFFFFF" w:themeColor="background1"/>
                              <w:szCs w:val="24"/>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97B220" id="Ellipse 6" o:spid="_x0000_s1058" style="position:absolute;left:0;text-align:left;margin-left:-273.35pt;margin-top:784.8pt;width:37.6pt;height:37.6pt;z-index:251665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" o:allowincell="f" fillcolor="#bf6969" stroked="f">
              <v:textbox inset="0,,0">
                <w:txbxContent>
                  <w:p w14:paraId="368AC233" w14:textId="77777777" w:rsidR="00981E57" w:rsidRDefault="00981E57" w:rsidP="00981E57">
                    <w:pPr>
                      <w:jc w:val="center"/>
                      <w:rPr>
                        <w:rStyle w:val="Numrodepage"/>
                        <w:color w:val="FFFFFF" w:themeColor="background1"/>
                        <w:szCs w:val="24"/>
                      </w:rPr>
                    </w:pPr>
                    <w:r>
                      <w:rPr>
                        <w:sz w:val="22"/>
                        <w:szCs w:val="22"/>
                      </w:rPr>
                      <w:fldChar w:fldCharType="begin"/>
                    </w:r>
                    <w:r>
                      <w:instrText>PAGE    \* MERGEFORMAT</w:instrText>
                    </w:r>
                    <w:r>
                      <w:rPr>
                        <w:sz w:val="22"/>
                        <w:szCs w:val="22"/>
                      </w:rPr>
                      <w:fldChar w:fldCharType="separate"/>
                    </w:r>
                    <w:r w:rsidR="000A1007" w:rsidRPr="000A1007">
                      <w:rPr>
                        <w:rStyle w:val="Numrodepage"/>
                        <w:b/>
                        <w:bCs/>
                        <w:noProof/>
                        <w:color w:val="FFFFFF" w:themeColor="background1"/>
                        <w:szCs w:val="24"/>
                        <w:lang w:val="fr-FR"/>
                      </w:rPr>
                      <w:t>7</w:t>
                    </w:r>
                    <w:r>
                      <w:rPr>
                        <w:rStyle w:val="Numrodepage"/>
                        <w:b/>
                        <w:bCs/>
                        <w:color w:val="FFFFFF" w:themeColor="background1"/>
                        <w:szCs w:val="24"/>
                      </w:rPr>
                      <w:fldChar w:fldCharType="end"/>
                    </w:r>
                  </w:p>
                </w:txbxContent>
              </v:textbox>
              <w10:wrap anchorx="margin" anchory="page"/>
            </v:oval>
          </w:pict>
        </mc:Fallback>
      </mc:AlternateContent>
    </w:r>
    <w:r>
      <w:rPr>
        <w:i/>
        <w:sz w:val="16"/>
      </w:rPr>
      <w:tab/>
    </w:r>
  </w:p>
  <w:p w14:paraId="3A5A73A6" w14:textId="77777777" w:rsidR="005122EB" w:rsidRPr="00981E57" w:rsidRDefault="005122EB" w:rsidP="00981E5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17751A" w14:textId="77777777" w:rsidR="00C21535" w:rsidRDefault="00C21535" w:rsidP="007E074E">
      <w:r>
        <w:separator/>
      </w:r>
    </w:p>
  </w:footnote>
  <w:footnote w:type="continuationSeparator" w:id="0">
    <w:p w14:paraId="10D9F09B" w14:textId="77777777" w:rsidR="00C21535" w:rsidRDefault="00C21535" w:rsidP="007E074E">
      <w:r>
        <w:continuationSeparator/>
      </w:r>
    </w:p>
  </w:footnote>
  <w:footnote w:id="1">
    <w:p w14:paraId="7F569C3A" w14:textId="77777777" w:rsidR="00F74BD3" w:rsidRPr="00741955" w:rsidRDefault="00F74BD3" w:rsidP="00F74BD3">
      <w:pPr>
        <w:pStyle w:val="Notedebasdepage"/>
        <w:rPr>
          <w:lang w:val="en-GB"/>
        </w:rPr>
      </w:pPr>
      <w:r>
        <w:rPr>
          <w:rStyle w:val="Appelnotedebasdep"/>
        </w:rPr>
        <w:footnoteRef/>
      </w:r>
      <w:r w:rsidRPr="00741955">
        <w:rPr>
          <w:lang w:val="en-GB"/>
        </w:rPr>
        <w:t xml:space="preserve"> Cf. : </w:t>
      </w:r>
      <w:hyperlink r:id="rId1" w:history="1">
        <w:r w:rsidRPr="00741955">
          <w:rPr>
            <w:rStyle w:val="Lienhypertexte"/>
            <w:lang w:val="en-GB"/>
          </w:rPr>
          <w:t>http://www.atelierdamascene.fr/</w:t>
        </w:r>
      </w:hyperlink>
      <w:r w:rsidRPr="00741955">
        <w:rPr>
          <w:lang w:val="en-GB"/>
        </w:rPr>
        <w:t xml:space="preserve"> </w:t>
      </w:r>
    </w:p>
  </w:footnote>
  <w:footnote w:id="2">
    <w:p w14:paraId="38B45A47" w14:textId="77777777" w:rsidR="00D01784" w:rsidRPr="00741955" w:rsidRDefault="00D01784">
      <w:pPr>
        <w:pStyle w:val="Notedebasdepage"/>
        <w:rPr>
          <w:lang w:val="en-GB"/>
        </w:rPr>
      </w:pPr>
      <w:r>
        <w:rPr>
          <w:rStyle w:val="Appelnotedebasdep"/>
        </w:rPr>
        <w:footnoteRef/>
      </w:r>
      <w:r w:rsidRPr="00741955">
        <w:rPr>
          <w:lang w:val="en-GB"/>
        </w:rPr>
        <w:t xml:space="preserve"> Cf. : </w:t>
      </w:r>
      <w:hyperlink r:id="rId2" w:history="1">
        <w:r w:rsidRPr="00741955">
          <w:rPr>
            <w:rStyle w:val="Lienhypertexte"/>
            <w:lang w:val="en-GB"/>
          </w:rPr>
          <w:t>http://www.taize.fr/fr_article19176.html</w:t>
        </w:r>
      </w:hyperlink>
    </w:p>
  </w:footnote>
  <w:footnote w:id="3">
    <w:p w14:paraId="79F81D59" w14:textId="77777777" w:rsidR="00F74BD3" w:rsidRPr="00741955" w:rsidRDefault="00F74BD3" w:rsidP="00F74BD3">
      <w:pPr>
        <w:pStyle w:val="Notedebasdepage"/>
        <w:rPr>
          <w:lang w:val="en-GB"/>
        </w:rPr>
      </w:pPr>
      <w:r>
        <w:rPr>
          <w:rStyle w:val="Appelnotedebasdep"/>
        </w:rPr>
        <w:footnoteRef/>
      </w:r>
      <w:r w:rsidRPr="00741955">
        <w:rPr>
          <w:lang w:val="en-GB"/>
        </w:rPr>
        <w:t xml:space="preserve"> </w:t>
      </w:r>
      <w:hyperlink r:id="rId3" w:history="1">
        <w:r w:rsidRPr="00741955">
          <w:rPr>
            <w:rStyle w:val="Lienhypertexte"/>
            <w:lang w:val="en-GB"/>
          </w:rPr>
          <w:t>http://www.taize.fr/fr_article19176.html</w:t>
        </w:r>
      </w:hyperlink>
      <w:r w:rsidRPr="00741955">
        <w:rPr>
          <w:lang w:val="en-GB"/>
        </w:rPr>
        <w:t xml:space="preserve"> </w:t>
      </w:r>
    </w:p>
  </w:footnote>
  <w:footnote w:id="4">
    <w:p w14:paraId="3E8ACB14" w14:textId="77777777" w:rsidR="00945130" w:rsidRPr="004859DE" w:rsidRDefault="00945130" w:rsidP="00945130">
      <w:pPr>
        <w:pStyle w:val="Notedebasdepage"/>
        <w:rPr>
          <w:lang w:val="pt-PT"/>
        </w:rPr>
      </w:pPr>
      <w:r>
        <w:rPr>
          <w:rStyle w:val="Appelnotedebasdep"/>
        </w:rPr>
        <w:footnoteRef/>
      </w:r>
      <w:r w:rsidRPr="004859DE">
        <w:rPr>
          <w:lang w:val="pt-PT"/>
        </w:rPr>
        <w:t xml:space="preserve"> Photos Cf. : </w:t>
      </w:r>
    </w:p>
    <w:p w14:paraId="6D9D9FE5" w14:textId="77777777" w:rsidR="00945130" w:rsidRPr="004859DE" w:rsidRDefault="00C21535" w:rsidP="00945130">
      <w:pPr>
        <w:pStyle w:val="Notedebasdepage"/>
        <w:rPr>
          <w:lang w:val="pt-PT"/>
        </w:rPr>
      </w:pPr>
      <w:hyperlink r:id="rId4" w:anchor="q=monast%C3%A8re+de+Berz%C3%A9&amp;tbm=isch&amp;tbs=isz:l&amp;imgrc=nofK7kYnPFUvGM%3A" w:history="1">
        <w:r w:rsidR="00945130" w:rsidRPr="004859DE">
          <w:rPr>
            <w:rStyle w:val="Lienhypertexte"/>
            <w:lang w:val="pt-PT"/>
          </w:rPr>
          <w:t>https://www.google.ch/search?q=monast%C3%A8re+de+Berz%C3%A9&amp;biw=1280&amp;bih=565&amp;source=lnms&amp;tbm=isch&amp;sa=X&amp;ved=0ahUKEwjVk-W0g5PNAhWJchQKHU6bA3sQ_AUIBigB#q=monast%C3%A8re+de+Berz%C3%A9&amp;tbm=isch&amp;tbs=isz:l&amp;imgrc=nofK7kYnPFUvGM%3A</w:t>
        </w:r>
      </w:hyperlink>
      <w:r w:rsidR="00945130" w:rsidRPr="004859DE">
        <w:rPr>
          <w:lang w:val="pt-PT"/>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5A051" w14:textId="77777777" w:rsidR="005122EB" w:rsidRDefault="00981E57" w:rsidP="007E074E">
    <w:pPr>
      <w:pStyle w:val="En-tte"/>
    </w:pPr>
    <w:r>
      <w:tab/>
    </w:r>
    <w:r>
      <w:tab/>
    </w:r>
    <w:r w:rsidRPr="005F259D">
      <w:rPr>
        <w:i/>
        <w:sz w:val="16"/>
      </w:rPr>
      <w:fldChar w:fldCharType="begin"/>
    </w:r>
    <w:r w:rsidRPr="005F259D">
      <w:rPr>
        <w:i/>
        <w:sz w:val="16"/>
      </w:rPr>
      <w:instrText xml:space="preserve"> FILENAME \* MERGEFORMAT </w:instrText>
    </w:r>
    <w:r w:rsidRPr="005F259D">
      <w:rPr>
        <w:i/>
        <w:sz w:val="16"/>
      </w:rPr>
      <w:fldChar w:fldCharType="separate"/>
    </w:r>
    <w:r w:rsidR="00A66270">
      <w:rPr>
        <w:i/>
        <w:noProof/>
        <w:sz w:val="16"/>
      </w:rPr>
      <w:t>L'icône du Christ miséricordieux.docx</w:t>
    </w:r>
    <w:r w:rsidRPr="005F259D">
      <w:rPr>
        <w:i/>
        <w:sz w:val="1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0EBE6" w14:textId="77777777" w:rsidR="005122EB" w:rsidRDefault="00981E57" w:rsidP="007E074E">
    <w:pPr>
      <w:pStyle w:val="En-tte"/>
    </w:pPr>
    <w:r>
      <w:tab/>
    </w:r>
    <w:r>
      <w:tab/>
    </w:r>
    <w:r w:rsidRPr="005F259D">
      <w:rPr>
        <w:i/>
        <w:sz w:val="16"/>
      </w:rPr>
      <w:fldChar w:fldCharType="begin"/>
    </w:r>
    <w:r w:rsidRPr="005F259D">
      <w:rPr>
        <w:i/>
        <w:sz w:val="16"/>
      </w:rPr>
      <w:instrText xml:space="preserve"> FILENAME \* MERGEFORMAT </w:instrText>
    </w:r>
    <w:r w:rsidRPr="005F259D">
      <w:rPr>
        <w:i/>
        <w:sz w:val="16"/>
      </w:rPr>
      <w:fldChar w:fldCharType="separate"/>
    </w:r>
    <w:r w:rsidR="00A66270">
      <w:rPr>
        <w:i/>
        <w:noProof/>
        <w:sz w:val="16"/>
      </w:rPr>
      <w:t>L'icône du Christ miséricordieux.docx</w:t>
    </w:r>
    <w:r w:rsidRPr="005F259D">
      <w:rPr>
        <w:i/>
        <w:sz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B138461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3B20443"/>
    <w:multiLevelType w:val="hybridMultilevel"/>
    <w:tmpl w:val="57FEFED0"/>
    <w:lvl w:ilvl="0" w:tplc="8ADA78E8">
      <w:start w:val="1"/>
      <w:numFmt w:val="decimal"/>
      <w:lvlText w:val="%1."/>
      <w:lvlJc w:val="left"/>
      <w:pPr>
        <w:ind w:left="587"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5996AC0"/>
    <w:multiLevelType w:val="multilevel"/>
    <w:tmpl w:val="1864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022B40"/>
    <w:multiLevelType w:val="multilevel"/>
    <w:tmpl w:val="F0823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223923"/>
    <w:multiLevelType w:val="hybridMultilevel"/>
    <w:tmpl w:val="6DC6BD22"/>
    <w:lvl w:ilvl="0" w:tplc="4B487EFC">
      <w:start w:val="1"/>
      <w:numFmt w:val="bullet"/>
      <w:pStyle w:val="Puces"/>
      <w:lvlText w:val=""/>
      <w:lvlJc w:val="left"/>
      <w:pPr>
        <w:ind w:left="360" w:hanging="360"/>
      </w:pPr>
      <w:rPr>
        <w:rFonts w:ascii="Symbol" w:hAnsi="Symbol" w:hint="default"/>
      </w:rPr>
    </w:lvl>
    <w:lvl w:ilvl="1" w:tplc="100C0003">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5" w15:restartNumberingAfterBreak="0">
    <w:nsid w:val="0D6A5AB4"/>
    <w:multiLevelType w:val="multilevel"/>
    <w:tmpl w:val="F44CC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E56AB9"/>
    <w:multiLevelType w:val="hybridMultilevel"/>
    <w:tmpl w:val="CA9668B6"/>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7" w15:restartNumberingAfterBreak="0">
    <w:nsid w:val="109273A5"/>
    <w:multiLevelType w:val="hybridMultilevel"/>
    <w:tmpl w:val="B9A8DC92"/>
    <w:lvl w:ilvl="0" w:tplc="100C000F">
      <w:start w:val="1"/>
      <w:numFmt w:val="decimal"/>
      <w:lvlText w:val="%1."/>
      <w:lvlJc w:val="left"/>
      <w:pPr>
        <w:ind w:left="587" w:hanging="360"/>
      </w:pPr>
    </w:lvl>
    <w:lvl w:ilvl="1" w:tplc="100C0019" w:tentative="1">
      <w:start w:val="1"/>
      <w:numFmt w:val="lowerLetter"/>
      <w:lvlText w:val="%2."/>
      <w:lvlJc w:val="left"/>
      <w:pPr>
        <w:ind w:left="1307" w:hanging="360"/>
      </w:pPr>
    </w:lvl>
    <w:lvl w:ilvl="2" w:tplc="100C001B" w:tentative="1">
      <w:start w:val="1"/>
      <w:numFmt w:val="lowerRoman"/>
      <w:lvlText w:val="%3."/>
      <w:lvlJc w:val="right"/>
      <w:pPr>
        <w:ind w:left="2027" w:hanging="180"/>
      </w:pPr>
    </w:lvl>
    <w:lvl w:ilvl="3" w:tplc="100C000F" w:tentative="1">
      <w:start w:val="1"/>
      <w:numFmt w:val="decimal"/>
      <w:lvlText w:val="%4."/>
      <w:lvlJc w:val="left"/>
      <w:pPr>
        <w:ind w:left="2747" w:hanging="360"/>
      </w:pPr>
    </w:lvl>
    <w:lvl w:ilvl="4" w:tplc="100C0019" w:tentative="1">
      <w:start w:val="1"/>
      <w:numFmt w:val="lowerLetter"/>
      <w:lvlText w:val="%5."/>
      <w:lvlJc w:val="left"/>
      <w:pPr>
        <w:ind w:left="3467" w:hanging="360"/>
      </w:pPr>
    </w:lvl>
    <w:lvl w:ilvl="5" w:tplc="100C001B" w:tentative="1">
      <w:start w:val="1"/>
      <w:numFmt w:val="lowerRoman"/>
      <w:lvlText w:val="%6."/>
      <w:lvlJc w:val="right"/>
      <w:pPr>
        <w:ind w:left="4187" w:hanging="180"/>
      </w:pPr>
    </w:lvl>
    <w:lvl w:ilvl="6" w:tplc="100C000F" w:tentative="1">
      <w:start w:val="1"/>
      <w:numFmt w:val="decimal"/>
      <w:lvlText w:val="%7."/>
      <w:lvlJc w:val="left"/>
      <w:pPr>
        <w:ind w:left="4907" w:hanging="360"/>
      </w:pPr>
    </w:lvl>
    <w:lvl w:ilvl="7" w:tplc="100C0019" w:tentative="1">
      <w:start w:val="1"/>
      <w:numFmt w:val="lowerLetter"/>
      <w:lvlText w:val="%8."/>
      <w:lvlJc w:val="left"/>
      <w:pPr>
        <w:ind w:left="5627" w:hanging="360"/>
      </w:pPr>
    </w:lvl>
    <w:lvl w:ilvl="8" w:tplc="100C001B" w:tentative="1">
      <w:start w:val="1"/>
      <w:numFmt w:val="lowerRoman"/>
      <w:lvlText w:val="%9."/>
      <w:lvlJc w:val="right"/>
      <w:pPr>
        <w:ind w:left="6347" w:hanging="180"/>
      </w:pPr>
    </w:lvl>
  </w:abstractNum>
  <w:abstractNum w:abstractNumId="8" w15:restartNumberingAfterBreak="0">
    <w:nsid w:val="11580C95"/>
    <w:multiLevelType w:val="multilevel"/>
    <w:tmpl w:val="C226D4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965B0F"/>
    <w:multiLevelType w:val="multilevel"/>
    <w:tmpl w:val="156C2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8337AE"/>
    <w:multiLevelType w:val="multilevel"/>
    <w:tmpl w:val="B86C9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3745B4"/>
    <w:multiLevelType w:val="hybridMultilevel"/>
    <w:tmpl w:val="C49E9B46"/>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15:restartNumberingAfterBreak="0">
    <w:nsid w:val="151F006F"/>
    <w:multiLevelType w:val="hybridMultilevel"/>
    <w:tmpl w:val="C36ECA20"/>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13" w15:restartNumberingAfterBreak="0">
    <w:nsid w:val="15B21508"/>
    <w:multiLevelType w:val="hybridMultilevel"/>
    <w:tmpl w:val="F4B6A156"/>
    <w:lvl w:ilvl="0" w:tplc="100C000F">
      <w:start w:val="1"/>
      <w:numFmt w:val="decimal"/>
      <w:lvlText w:val="%1."/>
      <w:lvlJc w:val="left"/>
      <w:pPr>
        <w:ind w:left="360" w:hanging="360"/>
      </w:pPr>
      <w:rPr>
        <w:rFonts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14" w15:restartNumberingAfterBreak="0">
    <w:nsid w:val="18DC6D05"/>
    <w:multiLevelType w:val="hybridMultilevel"/>
    <w:tmpl w:val="5B622D2C"/>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15" w15:restartNumberingAfterBreak="0">
    <w:nsid w:val="1DCB35B3"/>
    <w:multiLevelType w:val="hybridMultilevel"/>
    <w:tmpl w:val="95DA5AB2"/>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16" w15:restartNumberingAfterBreak="0">
    <w:nsid w:val="205400CF"/>
    <w:multiLevelType w:val="hybridMultilevel"/>
    <w:tmpl w:val="7174D14A"/>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17" w15:restartNumberingAfterBreak="0">
    <w:nsid w:val="20DA08E8"/>
    <w:multiLevelType w:val="hybridMultilevel"/>
    <w:tmpl w:val="D7EC3B7C"/>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18" w15:restartNumberingAfterBreak="0">
    <w:nsid w:val="20DA7C19"/>
    <w:multiLevelType w:val="hybridMultilevel"/>
    <w:tmpl w:val="43DA64C8"/>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19" w15:restartNumberingAfterBreak="0">
    <w:nsid w:val="23C44D06"/>
    <w:multiLevelType w:val="multilevel"/>
    <w:tmpl w:val="5D644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D6584B"/>
    <w:multiLevelType w:val="hybridMultilevel"/>
    <w:tmpl w:val="1E9EF4D8"/>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21" w15:restartNumberingAfterBreak="0">
    <w:nsid w:val="2B2270BA"/>
    <w:multiLevelType w:val="multilevel"/>
    <w:tmpl w:val="C2666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E26D84"/>
    <w:multiLevelType w:val="multilevel"/>
    <w:tmpl w:val="450E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6808B1"/>
    <w:multiLevelType w:val="multilevel"/>
    <w:tmpl w:val="345C0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9F5C5F"/>
    <w:multiLevelType w:val="hybridMultilevel"/>
    <w:tmpl w:val="EFBC962E"/>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25" w15:restartNumberingAfterBreak="0">
    <w:nsid w:val="44D2723A"/>
    <w:multiLevelType w:val="hybridMultilevel"/>
    <w:tmpl w:val="F814D4BA"/>
    <w:lvl w:ilvl="0" w:tplc="100C000F">
      <w:start w:val="1"/>
      <w:numFmt w:val="decimal"/>
      <w:lvlText w:val="%1."/>
      <w:lvlJc w:val="left"/>
      <w:pPr>
        <w:ind w:left="947" w:hanging="360"/>
      </w:pPr>
    </w:lvl>
    <w:lvl w:ilvl="1" w:tplc="100C0019" w:tentative="1">
      <w:start w:val="1"/>
      <w:numFmt w:val="lowerLetter"/>
      <w:lvlText w:val="%2."/>
      <w:lvlJc w:val="left"/>
      <w:pPr>
        <w:ind w:left="1667" w:hanging="360"/>
      </w:pPr>
    </w:lvl>
    <w:lvl w:ilvl="2" w:tplc="100C001B" w:tentative="1">
      <w:start w:val="1"/>
      <w:numFmt w:val="lowerRoman"/>
      <w:lvlText w:val="%3."/>
      <w:lvlJc w:val="right"/>
      <w:pPr>
        <w:ind w:left="2387" w:hanging="180"/>
      </w:pPr>
    </w:lvl>
    <w:lvl w:ilvl="3" w:tplc="100C000F" w:tentative="1">
      <w:start w:val="1"/>
      <w:numFmt w:val="decimal"/>
      <w:lvlText w:val="%4."/>
      <w:lvlJc w:val="left"/>
      <w:pPr>
        <w:ind w:left="3107" w:hanging="360"/>
      </w:pPr>
    </w:lvl>
    <w:lvl w:ilvl="4" w:tplc="100C0019" w:tentative="1">
      <w:start w:val="1"/>
      <w:numFmt w:val="lowerLetter"/>
      <w:lvlText w:val="%5."/>
      <w:lvlJc w:val="left"/>
      <w:pPr>
        <w:ind w:left="3827" w:hanging="360"/>
      </w:pPr>
    </w:lvl>
    <w:lvl w:ilvl="5" w:tplc="100C001B" w:tentative="1">
      <w:start w:val="1"/>
      <w:numFmt w:val="lowerRoman"/>
      <w:lvlText w:val="%6."/>
      <w:lvlJc w:val="right"/>
      <w:pPr>
        <w:ind w:left="4547" w:hanging="180"/>
      </w:pPr>
    </w:lvl>
    <w:lvl w:ilvl="6" w:tplc="100C000F" w:tentative="1">
      <w:start w:val="1"/>
      <w:numFmt w:val="decimal"/>
      <w:lvlText w:val="%7."/>
      <w:lvlJc w:val="left"/>
      <w:pPr>
        <w:ind w:left="5267" w:hanging="360"/>
      </w:pPr>
    </w:lvl>
    <w:lvl w:ilvl="7" w:tplc="100C0019" w:tentative="1">
      <w:start w:val="1"/>
      <w:numFmt w:val="lowerLetter"/>
      <w:lvlText w:val="%8."/>
      <w:lvlJc w:val="left"/>
      <w:pPr>
        <w:ind w:left="5987" w:hanging="360"/>
      </w:pPr>
    </w:lvl>
    <w:lvl w:ilvl="8" w:tplc="100C001B" w:tentative="1">
      <w:start w:val="1"/>
      <w:numFmt w:val="lowerRoman"/>
      <w:lvlText w:val="%9."/>
      <w:lvlJc w:val="right"/>
      <w:pPr>
        <w:ind w:left="6707" w:hanging="180"/>
      </w:pPr>
    </w:lvl>
  </w:abstractNum>
  <w:abstractNum w:abstractNumId="26" w15:restartNumberingAfterBreak="0">
    <w:nsid w:val="47C502C5"/>
    <w:multiLevelType w:val="hybridMultilevel"/>
    <w:tmpl w:val="BD248DE0"/>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27" w15:restartNumberingAfterBreak="0">
    <w:nsid w:val="4A5556C1"/>
    <w:multiLevelType w:val="hybridMultilevel"/>
    <w:tmpl w:val="C582A84C"/>
    <w:lvl w:ilvl="0" w:tplc="8ADA78E8">
      <w:start w:val="1"/>
      <w:numFmt w:val="decimal"/>
      <w:lvlText w:val="%1."/>
      <w:lvlJc w:val="left"/>
      <w:pPr>
        <w:ind w:left="587" w:hanging="360"/>
      </w:pPr>
      <w:rPr>
        <w:rFonts w:hint="default"/>
      </w:rPr>
    </w:lvl>
    <w:lvl w:ilvl="1" w:tplc="100C0019" w:tentative="1">
      <w:start w:val="1"/>
      <w:numFmt w:val="lowerLetter"/>
      <w:lvlText w:val="%2."/>
      <w:lvlJc w:val="left"/>
      <w:pPr>
        <w:ind w:left="1307" w:hanging="360"/>
      </w:pPr>
    </w:lvl>
    <w:lvl w:ilvl="2" w:tplc="100C001B" w:tentative="1">
      <w:start w:val="1"/>
      <w:numFmt w:val="lowerRoman"/>
      <w:lvlText w:val="%3."/>
      <w:lvlJc w:val="right"/>
      <w:pPr>
        <w:ind w:left="2027" w:hanging="180"/>
      </w:pPr>
    </w:lvl>
    <w:lvl w:ilvl="3" w:tplc="100C000F" w:tentative="1">
      <w:start w:val="1"/>
      <w:numFmt w:val="decimal"/>
      <w:lvlText w:val="%4."/>
      <w:lvlJc w:val="left"/>
      <w:pPr>
        <w:ind w:left="2747" w:hanging="360"/>
      </w:pPr>
    </w:lvl>
    <w:lvl w:ilvl="4" w:tplc="100C0019" w:tentative="1">
      <w:start w:val="1"/>
      <w:numFmt w:val="lowerLetter"/>
      <w:lvlText w:val="%5."/>
      <w:lvlJc w:val="left"/>
      <w:pPr>
        <w:ind w:left="3467" w:hanging="360"/>
      </w:pPr>
    </w:lvl>
    <w:lvl w:ilvl="5" w:tplc="100C001B" w:tentative="1">
      <w:start w:val="1"/>
      <w:numFmt w:val="lowerRoman"/>
      <w:lvlText w:val="%6."/>
      <w:lvlJc w:val="right"/>
      <w:pPr>
        <w:ind w:left="4187" w:hanging="180"/>
      </w:pPr>
    </w:lvl>
    <w:lvl w:ilvl="6" w:tplc="100C000F" w:tentative="1">
      <w:start w:val="1"/>
      <w:numFmt w:val="decimal"/>
      <w:lvlText w:val="%7."/>
      <w:lvlJc w:val="left"/>
      <w:pPr>
        <w:ind w:left="4907" w:hanging="360"/>
      </w:pPr>
    </w:lvl>
    <w:lvl w:ilvl="7" w:tplc="100C0019" w:tentative="1">
      <w:start w:val="1"/>
      <w:numFmt w:val="lowerLetter"/>
      <w:lvlText w:val="%8."/>
      <w:lvlJc w:val="left"/>
      <w:pPr>
        <w:ind w:left="5627" w:hanging="360"/>
      </w:pPr>
    </w:lvl>
    <w:lvl w:ilvl="8" w:tplc="100C001B" w:tentative="1">
      <w:start w:val="1"/>
      <w:numFmt w:val="lowerRoman"/>
      <w:lvlText w:val="%9."/>
      <w:lvlJc w:val="right"/>
      <w:pPr>
        <w:ind w:left="6347" w:hanging="180"/>
      </w:pPr>
    </w:lvl>
  </w:abstractNum>
  <w:abstractNum w:abstractNumId="28" w15:restartNumberingAfterBreak="0">
    <w:nsid w:val="4D3124B9"/>
    <w:multiLevelType w:val="hybridMultilevel"/>
    <w:tmpl w:val="E7CC2936"/>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29" w15:restartNumberingAfterBreak="0">
    <w:nsid w:val="529D1297"/>
    <w:multiLevelType w:val="hybridMultilevel"/>
    <w:tmpl w:val="AB8E1A56"/>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30" w15:restartNumberingAfterBreak="0">
    <w:nsid w:val="560E2A28"/>
    <w:multiLevelType w:val="hybridMultilevel"/>
    <w:tmpl w:val="C70249D4"/>
    <w:lvl w:ilvl="0" w:tplc="A32C44A4">
      <w:start w:val="2"/>
      <w:numFmt w:val="bullet"/>
      <w:lvlText w:val="-"/>
      <w:lvlJc w:val="left"/>
      <w:pPr>
        <w:ind w:left="360" w:hanging="360"/>
      </w:pPr>
      <w:rPr>
        <w:rFonts w:ascii="Verdana" w:eastAsiaTheme="minorHAnsi" w:hAnsi="Verdana" w:cstheme="minorBidi"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31" w15:restartNumberingAfterBreak="0">
    <w:nsid w:val="59903BD7"/>
    <w:multiLevelType w:val="hybridMultilevel"/>
    <w:tmpl w:val="C240B186"/>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32" w15:restartNumberingAfterBreak="0">
    <w:nsid w:val="5A9C5413"/>
    <w:multiLevelType w:val="hybridMultilevel"/>
    <w:tmpl w:val="6088BB30"/>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33" w15:restartNumberingAfterBreak="0">
    <w:nsid w:val="5B9A6982"/>
    <w:multiLevelType w:val="multilevel"/>
    <w:tmpl w:val="EBB64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3B4F47"/>
    <w:multiLevelType w:val="hybridMultilevel"/>
    <w:tmpl w:val="1840A7DE"/>
    <w:lvl w:ilvl="0" w:tplc="A32C44A4">
      <w:start w:val="2"/>
      <w:numFmt w:val="bullet"/>
      <w:lvlText w:val="-"/>
      <w:lvlJc w:val="left"/>
      <w:pPr>
        <w:ind w:left="360" w:hanging="360"/>
      </w:pPr>
      <w:rPr>
        <w:rFonts w:ascii="Verdana" w:eastAsiaTheme="minorHAnsi" w:hAnsi="Verdan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5" w15:restartNumberingAfterBreak="0">
    <w:nsid w:val="6C485B5B"/>
    <w:multiLevelType w:val="hybridMultilevel"/>
    <w:tmpl w:val="D270B6A6"/>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36" w15:restartNumberingAfterBreak="0">
    <w:nsid w:val="78484519"/>
    <w:multiLevelType w:val="multilevel"/>
    <w:tmpl w:val="08F27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8E82AAB"/>
    <w:multiLevelType w:val="hybridMultilevel"/>
    <w:tmpl w:val="3A9CD006"/>
    <w:lvl w:ilvl="0" w:tplc="100C000F">
      <w:start w:val="1"/>
      <w:numFmt w:val="decimal"/>
      <w:lvlText w:val="%1."/>
      <w:lvlJc w:val="lef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8" w15:restartNumberingAfterBreak="0">
    <w:nsid w:val="7ABD69B7"/>
    <w:multiLevelType w:val="hybridMultilevel"/>
    <w:tmpl w:val="E048D9D8"/>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39" w15:restartNumberingAfterBreak="0">
    <w:nsid w:val="7CEB0427"/>
    <w:multiLevelType w:val="hybridMultilevel"/>
    <w:tmpl w:val="0784BE02"/>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30"/>
  </w:num>
  <w:num w:numId="2">
    <w:abstractNumId w:val="11"/>
  </w:num>
  <w:num w:numId="3">
    <w:abstractNumId w:val="37"/>
  </w:num>
  <w:num w:numId="4">
    <w:abstractNumId w:val="24"/>
  </w:num>
  <w:num w:numId="5">
    <w:abstractNumId w:val="32"/>
  </w:num>
  <w:num w:numId="6">
    <w:abstractNumId w:val="0"/>
  </w:num>
  <w:num w:numId="7">
    <w:abstractNumId w:val="4"/>
  </w:num>
  <w:num w:numId="8">
    <w:abstractNumId w:val="6"/>
  </w:num>
  <w:num w:numId="9">
    <w:abstractNumId w:val="5"/>
  </w:num>
  <w:num w:numId="10">
    <w:abstractNumId w:val="23"/>
  </w:num>
  <w:num w:numId="11">
    <w:abstractNumId w:val="22"/>
  </w:num>
  <w:num w:numId="12">
    <w:abstractNumId w:val="19"/>
  </w:num>
  <w:num w:numId="13">
    <w:abstractNumId w:val="33"/>
  </w:num>
  <w:num w:numId="14">
    <w:abstractNumId w:val="3"/>
  </w:num>
  <w:num w:numId="15">
    <w:abstractNumId w:val="2"/>
  </w:num>
  <w:num w:numId="16">
    <w:abstractNumId w:val="10"/>
  </w:num>
  <w:num w:numId="17">
    <w:abstractNumId w:val="9"/>
  </w:num>
  <w:num w:numId="18">
    <w:abstractNumId w:val="36"/>
  </w:num>
  <w:num w:numId="19">
    <w:abstractNumId w:val="21"/>
  </w:num>
  <w:num w:numId="20">
    <w:abstractNumId w:val="8"/>
  </w:num>
  <w:num w:numId="21">
    <w:abstractNumId w:val="13"/>
  </w:num>
  <w:num w:numId="22">
    <w:abstractNumId w:val="34"/>
  </w:num>
  <w:num w:numId="23">
    <w:abstractNumId w:val="39"/>
  </w:num>
  <w:num w:numId="24">
    <w:abstractNumId w:val="29"/>
  </w:num>
  <w:num w:numId="25">
    <w:abstractNumId w:val="16"/>
  </w:num>
  <w:num w:numId="26">
    <w:abstractNumId w:val="14"/>
  </w:num>
  <w:num w:numId="27">
    <w:abstractNumId w:val="15"/>
  </w:num>
  <w:num w:numId="28">
    <w:abstractNumId w:val="12"/>
  </w:num>
  <w:num w:numId="29">
    <w:abstractNumId w:val="26"/>
  </w:num>
  <w:num w:numId="30">
    <w:abstractNumId w:val="35"/>
  </w:num>
  <w:num w:numId="31">
    <w:abstractNumId w:val="18"/>
  </w:num>
  <w:num w:numId="32">
    <w:abstractNumId w:val="28"/>
  </w:num>
  <w:num w:numId="33">
    <w:abstractNumId w:val="7"/>
  </w:num>
  <w:num w:numId="34">
    <w:abstractNumId w:val="25"/>
  </w:num>
  <w:num w:numId="35">
    <w:abstractNumId w:val="27"/>
  </w:num>
  <w:num w:numId="36">
    <w:abstractNumId w:val="1"/>
  </w:num>
  <w:num w:numId="37">
    <w:abstractNumId w:val="31"/>
  </w:num>
  <w:num w:numId="38">
    <w:abstractNumId w:val="20"/>
  </w:num>
  <w:num w:numId="39">
    <w:abstractNumId w:val="3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60"/>
  <w:attachedTemplate r:id="rId1"/>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4BD3"/>
    <w:rsid w:val="00000E3B"/>
    <w:rsid w:val="000018A3"/>
    <w:rsid w:val="000031EB"/>
    <w:rsid w:val="000072E6"/>
    <w:rsid w:val="00010D80"/>
    <w:rsid w:val="00010DAA"/>
    <w:rsid w:val="0001106E"/>
    <w:rsid w:val="00011555"/>
    <w:rsid w:val="000135C1"/>
    <w:rsid w:val="00014346"/>
    <w:rsid w:val="000143C8"/>
    <w:rsid w:val="000159C6"/>
    <w:rsid w:val="00016698"/>
    <w:rsid w:val="00016FC4"/>
    <w:rsid w:val="00017BC3"/>
    <w:rsid w:val="00021609"/>
    <w:rsid w:val="0003192A"/>
    <w:rsid w:val="00034CA5"/>
    <w:rsid w:val="00035685"/>
    <w:rsid w:val="0003597A"/>
    <w:rsid w:val="00036674"/>
    <w:rsid w:val="00037D6B"/>
    <w:rsid w:val="00037F0B"/>
    <w:rsid w:val="000405F2"/>
    <w:rsid w:val="00040620"/>
    <w:rsid w:val="000409F8"/>
    <w:rsid w:val="00041CDB"/>
    <w:rsid w:val="00042249"/>
    <w:rsid w:val="00042455"/>
    <w:rsid w:val="000425B5"/>
    <w:rsid w:val="00042908"/>
    <w:rsid w:val="000446B4"/>
    <w:rsid w:val="0004501D"/>
    <w:rsid w:val="00046681"/>
    <w:rsid w:val="0004708B"/>
    <w:rsid w:val="00047344"/>
    <w:rsid w:val="00051B6C"/>
    <w:rsid w:val="000521CB"/>
    <w:rsid w:val="00054462"/>
    <w:rsid w:val="00055E71"/>
    <w:rsid w:val="000567B4"/>
    <w:rsid w:val="00057517"/>
    <w:rsid w:val="00057BFF"/>
    <w:rsid w:val="00057D73"/>
    <w:rsid w:val="00060068"/>
    <w:rsid w:val="0006058F"/>
    <w:rsid w:val="00061263"/>
    <w:rsid w:val="00061399"/>
    <w:rsid w:val="0006384C"/>
    <w:rsid w:val="00066B3B"/>
    <w:rsid w:val="00067789"/>
    <w:rsid w:val="000700AD"/>
    <w:rsid w:val="00070A9A"/>
    <w:rsid w:val="00070FEE"/>
    <w:rsid w:val="00072078"/>
    <w:rsid w:val="00073422"/>
    <w:rsid w:val="00073D7B"/>
    <w:rsid w:val="00075F98"/>
    <w:rsid w:val="00077C25"/>
    <w:rsid w:val="0008090D"/>
    <w:rsid w:val="00081AAE"/>
    <w:rsid w:val="00082116"/>
    <w:rsid w:val="00083860"/>
    <w:rsid w:val="00084FFF"/>
    <w:rsid w:val="000867C1"/>
    <w:rsid w:val="00086C08"/>
    <w:rsid w:val="00090ED9"/>
    <w:rsid w:val="000910E8"/>
    <w:rsid w:val="000915C5"/>
    <w:rsid w:val="00092458"/>
    <w:rsid w:val="00093283"/>
    <w:rsid w:val="000937F6"/>
    <w:rsid w:val="00094182"/>
    <w:rsid w:val="000941BF"/>
    <w:rsid w:val="00096135"/>
    <w:rsid w:val="00097585"/>
    <w:rsid w:val="00097717"/>
    <w:rsid w:val="00097B02"/>
    <w:rsid w:val="000A1007"/>
    <w:rsid w:val="000A1704"/>
    <w:rsid w:val="000A2DBF"/>
    <w:rsid w:val="000A3D5A"/>
    <w:rsid w:val="000A51FB"/>
    <w:rsid w:val="000A5E64"/>
    <w:rsid w:val="000A6E52"/>
    <w:rsid w:val="000A7205"/>
    <w:rsid w:val="000B0BA1"/>
    <w:rsid w:val="000B15D0"/>
    <w:rsid w:val="000B3B0F"/>
    <w:rsid w:val="000B3D57"/>
    <w:rsid w:val="000B43EC"/>
    <w:rsid w:val="000B5B87"/>
    <w:rsid w:val="000B6022"/>
    <w:rsid w:val="000B73D6"/>
    <w:rsid w:val="000B7A04"/>
    <w:rsid w:val="000C1AED"/>
    <w:rsid w:val="000C280A"/>
    <w:rsid w:val="000C34EF"/>
    <w:rsid w:val="000C3ADF"/>
    <w:rsid w:val="000C4FF9"/>
    <w:rsid w:val="000C51E5"/>
    <w:rsid w:val="000C54E4"/>
    <w:rsid w:val="000C5C40"/>
    <w:rsid w:val="000C6460"/>
    <w:rsid w:val="000C7CB8"/>
    <w:rsid w:val="000D083E"/>
    <w:rsid w:val="000D69F9"/>
    <w:rsid w:val="000D6E66"/>
    <w:rsid w:val="000E0831"/>
    <w:rsid w:val="000E1B12"/>
    <w:rsid w:val="000E1D95"/>
    <w:rsid w:val="000E3A42"/>
    <w:rsid w:val="000E56D4"/>
    <w:rsid w:val="000E6819"/>
    <w:rsid w:val="000E6F1D"/>
    <w:rsid w:val="000E731F"/>
    <w:rsid w:val="000F0085"/>
    <w:rsid w:val="000F1093"/>
    <w:rsid w:val="000F10E2"/>
    <w:rsid w:val="000F13EC"/>
    <w:rsid w:val="000F1601"/>
    <w:rsid w:val="000F250A"/>
    <w:rsid w:val="000F3DC2"/>
    <w:rsid w:val="000F7FA4"/>
    <w:rsid w:val="00101772"/>
    <w:rsid w:val="001040CB"/>
    <w:rsid w:val="00105E4E"/>
    <w:rsid w:val="001069D8"/>
    <w:rsid w:val="00106E82"/>
    <w:rsid w:val="00107909"/>
    <w:rsid w:val="001101CC"/>
    <w:rsid w:val="00110A0E"/>
    <w:rsid w:val="00111658"/>
    <w:rsid w:val="0011178F"/>
    <w:rsid w:val="001121EE"/>
    <w:rsid w:val="00112B6D"/>
    <w:rsid w:val="00113329"/>
    <w:rsid w:val="00113568"/>
    <w:rsid w:val="0011418E"/>
    <w:rsid w:val="00115C71"/>
    <w:rsid w:val="001164F2"/>
    <w:rsid w:val="001169F7"/>
    <w:rsid w:val="00124412"/>
    <w:rsid w:val="0012457C"/>
    <w:rsid w:val="00125A2D"/>
    <w:rsid w:val="00125EE6"/>
    <w:rsid w:val="0012689F"/>
    <w:rsid w:val="00126BC1"/>
    <w:rsid w:val="00127B1F"/>
    <w:rsid w:val="00127D5B"/>
    <w:rsid w:val="00127FE3"/>
    <w:rsid w:val="00130474"/>
    <w:rsid w:val="001311DA"/>
    <w:rsid w:val="0013387B"/>
    <w:rsid w:val="001340F7"/>
    <w:rsid w:val="00136AD5"/>
    <w:rsid w:val="00140672"/>
    <w:rsid w:val="001410F4"/>
    <w:rsid w:val="00141463"/>
    <w:rsid w:val="0014294D"/>
    <w:rsid w:val="00142B86"/>
    <w:rsid w:val="00142EC0"/>
    <w:rsid w:val="0014455E"/>
    <w:rsid w:val="00144B35"/>
    <w:rsid w:val="001455B8"/>
    <w:rsid w:val="00145885"/>
    <w:rsid w:val="0014754D"/>
    <w:rsid w:val="00147658"/>
    <w:rsid w:val="00150748"/>
    <w:rsid w:val="00150C16"/>
    <w:rsid w:val="001513A4"/>
    <w:rsid w:val="001522BE"/>
    <w:rsid w:val="00152C5F"/>
    <w:rsid w:val="00153126"/>
    <w:rsid w:val="0015477D"/>
    <w:rsid w:val="00155878"/>
    <w:rsid w:val="0015595C"/>
    <w:rsid w:val="001563AB"/>
    <w:rsid w:val="00156412"/>
    <w:rsid w:val="00156931"/>
    <w:rsid w:val="00156EF0"/>
    <w:rsid w:val="00157DE2"/>
    <w:rsid w:val="00160DF9"/>
    <w:rsid w:val="001610E3"/>
    <w:rsid w:val="0016147A"/>
    <w:rsid w:val="00161711"/>
    <w:rsid w:val="00161BD4"/>
    <w:rsid w:val="0016268C"/>
    <w:rsid w:val="00162C62"/>
    <w:rsid w:val="00164171"/>
    <w:rsid w:val="001646B2"/>
    <w:rsid w:val="00164CA3"/>
    <w:rsid w:val="00165005"/>
    <w:rsid w:val="001673BA"/>
    <w:rsid w:val="00171C6A"/>
    <w:rsid w:val="001728E4"/>
    <w:rsid w:val="00173021"/>
    <w:rsid w:val="0017340D"/>
    <w:rsid w:val="001743C3"/>
    <w:rsid w:val="00174567"/>
    <w:rsid w:val="00174D0C"/>
    <w:rsid w:val="00174DFF"/>
    <w:rsid w:val="0017521D"/>
    <w:rsid w:val="001755B5"/>
    <w:rsid w:val="00175912"/>
    <w:rsid w:val="0017620E"/>
    <w:rsid w:val="0017695F"/>
    <w:rsid w:val="00176EDD"/>
    <w:rsid w:val="0018374A"/>
    <w:rsid w:val="0018402B"/>
    <w:rsid w:val="00184640"/>
    <w:rsid w:val="0018485F"/>
    <w:rsid w:val="00187CD9"/>
    <w:rsid w:val="00187CDB"/>
    <w:rsid w:val="0019111C"/>
    <w:rsid w:val="00193A3F"/>
    <w:rsid w:val="00193B73"/>
    <w:rsid w:val="00193F5F"/>
    <w:rsid w:val="00194D00"/>
    <w:rsid w:val="0019757D"/>
    <w:rsid w:val="001975AC"/>
    <w:rsid w:val="001A1ADE"/>
    <w:rsid w:val="001A2C80"/>
    <w:rsid w:val="001A57C0"/>
    <w:rsid w:val="001B14AE"/>
    <w:rsid w:val="001B1BC5"/>
    <w:rsid w:val="001B311C"/>
    <w:rsid w:val="001B4176"/>
    <w:rsid w:val="001B44CE"/>
    <w:rsid w:val="001C04F5"/>
    <w:rsid w:val="001C44D0"/>
    <w:rsid w:val="001D0176"/>
    <w:rsid w:val="001D05A5"/>
    <w:rsid w:val="001D1386"/>
    <w:rsid w:val="001D1742"/>
    <w:rsid w:val="001D1C58"/>
    <w:rsid w:val="001D2C59"/>
    <w:rsid w:val="001D2DCC"/>
    <w:rsid w:val="001D3E61"/>
    <w:rsid w:val="001D3FCD"/>
    <w:rsid w:val="001D4069"/>
    <w:rsid w:val="001E121A"/>
    <w:rsid w:val="001E4256"/>
    <w:rsid w:val="001E6191"/>
    <w:rsid w:val="001E79C6"/>
    <w:rsid w:val="001E7B32"/>
    <w:rsid w:val="001F1270"/>
    <w:rsid w:val="001F192E"/>
    <w:rsid w:val="001F1ECF"/>
    <w:rsid w:val="001F2A31"/>
    <w:rsid w:val="001F3981"/>
    <w:rsid w:val="001F482E"/>
    <w:rsid w:val="001F5600"/>
    <w:rsid w:val="001F5A7F"/>
    <w:rsid w:val="001F7A61"/>
    <w:rsid w:val="002015C5"/>
    <w:rsid w:val="00202532"/>
    <w:rsid w:val="00203BE3"/>
    <w:rsid w:val="00204E0A"/>
    <w:rsid w:val="0021135A"/>
    <w:rsid w:val="002127A8"/>
    <w:rsid w:val="002142BA"/>
    <w:rsid w:val="002157AE"/>
    <w:rsid w:val="00216FE4"/>
    <w:rsid w:val="0022043B"/>
    <w:rsid w:val="00220BB7"/>
    <w:rsid w:val="002213DF"/>
    <w:rsid w:val="002235FA"/>
    <w:rsid w:val="00223A44"/>
    <w:rsid w:val="00223C5C"/>
    <w:rsid w:val="00224A35"/>
    <w:rsid w:val="00227B40"/>
    <w:rsid w:val="00231E66"/>
    <w:rsid w:val="00232F6C"/>
    <w:rsid w:val="00233BEC"/>
    <w:rsid w:val="0023430E"/>
    <w:rsid w:val="00235C1D"/>
    <w:rsid w:val="00240381"/>
    <w:rsid w:val="00240571"/>
    <w:rsid w:val="00240C43"/>
    <w:rsid w:val="002415D2"/>
    <w:rsid w:val="002418D0"/>
    <w:rsid w:val="0024225B"/>
    <w:rsid w:val="00243A2B"/>
    <w:rsid w:val="00243BDE"/>
    <w:rsid w:val="00245E79"/>
    <w:rsid w:val="002462DB"/>
    <w:rsid w:val="0025132D"/>
    <w:rsid w:val="00252307"/>
    <w:rsid w:val="00253D6D"/>
    <w:rsid w:val="00260F4E"/>
    <w:rsid w:val="0026170A"/>
    <w:rsid w:val="00261C83"/>
    <w:rsid w:val="00266FEA"/>
    <w:rsid w:val="002672A1"/>
    <w:rsid w:val="0027129C"/>
    <w:rsid w:val="00271700"/>
    <w:rsid w:val="002717A0"/>
    <w:rsid w:val="0027230E"/>
    <w:rsid w:val="00274C7F"/>
    <w:rsid w:val="00275EFA"/>
    <w:rsid w:val="00280FE2"/>
    <w:rsid w:val="0028110F"/>
    <w:rsid w:val="00282ED4"/>
    <w:rsid w:val="00283F8B"/>
    <w:rsid w:val="00284948"/>
    <w:rsid w:val="00285358"/>
    <w:rsid w:val="0028577A"/>
    <w:rsid w:val="002915AC"/>
    <w:rsid w:val="0029399F"/>
    <w:rsid w:val="00294C84"/>
    <w:rsid w:val="00296BC5"/>
    <w:rsid w:val="002A3146"/>
    <w:rsid w:val="002A40F0"/>
    <w:rsid w:val="002A4EA1"/>
    <w:rsid w:val="002A69F6"/>
    <w:rsid w:val="002B07EF"/>
    <w:rsid w:val="002B32C9"/>
    <w:rsid w:val="002B46B5"/>
    <w:rsid w:val="002B75B1"/>
    <w:rsid w:val="002B7DE8"/>
    <w:rsid w:val="002C25B5"/>
    <w:rsid w:val="002C2B01"/>
    <w:rsid w:val="002C31E4"/>
    <w:rsid w:val="002C5D9E"/>
    <w:rsid w:val="002C6DE4"/>
    <w:rsid w:val="002C7DC6"/>
    <w:rsid w:val="002D1167"/>
    <w:rsid w:val="002D2B1F"/>
    <w:rsid w:val="002D36AB"/>
    <w:rsid w:val="002D499C"/>
    <w:rsid w:val="002D4C9C"/>
    <w:rsid w:val="002D675F"/>
    <w:rsid w:val="002D74A0"/>
    <w:rsid w:val="002E008A"/>
    <w:rsid w:val="002E1382"/>
    <w:rsid w:val="002E1390"/>
    <w:rsid w:val="002E1EBC"/>
    <w:rsid w:val="002E4A5C"/>
    <w:rsid w:val="002E4ABD"/>
    <w:rsid w:val="002E6870"/>
    <w:rsid w:val="002E737C"/>
    <w:rsid w:val="002E7812"/>
    <w:rsid w:val="002F177A"/>
    <w:rsid w:val="002F3CB5"/>
    <w:rsid w:val="002F3E28"/>
    <w:rsid w:val="00300D40"/>
    <w:rsid w:val="003010E1"/>
    <w:rsid w:val="00303BE1"/>
    <w:rsid w:val="00306434"/>
    <w:rsid w:val="00306B12"/>
    <w:rsid w:val="0031150D"/>
    <w:rsid w:val="0031175C"/>
    <w:rsid w:val="00311C21"/>
    <w:rsid w:val="003125CC"/>
    <w:rsid w:val="00314BAC"/>
    <w:rsid w:val="00314D6B"/>
    <w:rsid w:val="0031586C"/>
    <w:rsid w:val="00315F3F"/>
    <w:rsid w:val="00317434"/>
    <w:rsid w:val="003174F7"/>
    <w:rsid w:val="0032079A"/>
    <w:rsid w:val="00323103"/>
    <w:rsid w:val="00323475"/>
    <w:rsid w:val="00323B6C"/>
    <w:rsid w:val="00325503"/>
    <w:rsid w:val="00325A89"/>
    <w:rsid w:val="00325B89"/>
    <w:rsid w:val="0032794E"/>
    <w:rsid w:val="0033117C"/>
    <w:rsid w:val="00331638"/>
    <w:rsid w:val="0033285E"/>
    <w:rsid w:val="00333548"/>
    <w:rsid w:val="0033653A"/>
    <w:rsid w:val="00337057"/>
    <w:rsid w:val="00340922"/>
    <w:rsid w:val="003410B4"/>
    <w:rsid w:val="00342B4F"/>
    <w:rsid w:val="003462FC"/>
    <w:rsid w:val="003467C5"/>
    <w:rsid w:val="0034716F"/>
    <w:rsid w:val="003474EC"/>
    <w:rsid w:val="003479B8"/>
    <w:rsid w:val="003504CF"/>
    <w:rsid w:val="00350DBE"/>
    <w:rsid w:val="00351955"/>
    <w:rsid w:val="00352037"/>
    <w:rsid w:val="003527B5"/>
    <w:rsid w:val="00353995"/>
    <w:rsid w:val="003557EF"/>
    <w:rsid w:val="00361688"/>
    <w:rsid w:val="003649CA"/>
    <w:rsid w:val="00370367"/>
    <w:rsid w:val="00371E37"/>
    <w:rsid w:val="0037246C"/>
    <w:rsid w:val="00372A49"/>
    <w:rsid w:val="003736AB"/>
    <w:rsid w:val="00374503"/>
    <w:rsid w:val="00376922"/>
    <w:rsid w:val="003779DA"/>
    <w:rsid w:val="00377A31"/>
    <w:rsid w:val="00377E51"/>
    <w:rsid w:val="00377EBC"/>
    <w:rsid w:val="003805F9"/>
    <w:rsid w:val="003815DC"/>
    <w:rsid w:val="00381628"/>
    <w:rsid w:val="00384E18"/>
    <w:rsid w:val="003852AF"/>
    <w:rsid w:val="00385D31"/>
    <w:rsid w:val="00387434"/>
    <w:rsid w:val="003879A3"/>
    <w:rsid w:val="0039325F"/>
    <w:rsid w:val="00394D11"/>
    <w:rsid w:val="00396E5A"/>
    <w:rsid w:val="003A109C"/>
    <w:rsid w:val="003A1D07"/>
    <w:rsid w:val="003A4808"/>
    <w:rsid w:val="003A5398"/>
    <w:rsid w:val="003A53E5"/>
    <w:rsid w:val="003A5D5C"/>
    <w:rsid w:val="003A7042"/>
    <w:rsid w:val="003A7562"/>
    <w:rsid w:val="003B27C3"/>
    <w:rsid w:val="003B427C"/>
    <w:rsid w:val="003B4D47"/>
    <w:rsid w:val="003B5140"/>
    <w:rsid w:val="003B6327"/>
    <w:rsid w:val="003B6E11"/>
    <w:rsid w:val="003B75E3"/>
    <w:rsid w:val="003C0EA8"/>
    <w:rsid w:val="003C12F2"/>
    <w:rsid w:val="003C2C21"/>
    <w:rsid w:val="003C4065"/>
    <w:rsid w:val="003C4822"/>
    <w:rsid w:val="003C4837"/>
    <w:rsid w:val="003C5014"/>
    <w:rsid w:val="003C5595"/>
    <w:rsid w:val="003C5848"/>
    <w:rsid w:val="003C59E3"/>
    <w:rsid w:val="003C61D8"/>
    <w:rsid w:val="003C693F"/>
    <w:rsid w:val="003C778C"/>
    <w:rsid w:val="003D1AB7"/>
    <w:rsid w:val="003D1B04"/>
    <w:rsid w:val="003D1F2A"/>
    <w:rsid w:val="003D21DE"/>
    <w:rsid w:val="003D3768"/>
    <w:rsid w:val="003D60A3"/>
    <w:rsid w:val="003D6532"/>
    <w:rsid w:val="003D658A"/>
    <w:rsid w:val="003D7D4A"/>
    <w:rsid w:val="003E05EE"/>
    <w:rsid w:val="003E08CB"/>
    <w:rsid w:val="003E0DCA"/>
    <w:rsid w:val="003E101A"/>
    <w:rsid w:val="003E248B"/>
    <w:rsid w:val="003E3577"/>
    <w:rsid w:val="003E470A"/>
    <w:rsid w:val="003E56C2"/>
    <w:rsid w:val="003E659E"/>
    <w:rsid w:val="003E6F5F"/>
    <w:rsid w:val="003F0416"/>
    <w:rsid w:val="003F04E6"/>
    <w:rsid w:val="003F1737"/>
    <w:rsid w:val="003F1D24"/>
    <w:rsid w:val="003F1E9B"/>
    <w:rsid w:val="003F2039"/>
    <w:rsid w:val="003F3294"/>
    <w:rsid w:val="003F3C1D"/>
    <w:rsid w:val="003F60F3"/>
    <w:rsid w:val="003F7729"/>
    <w:rsid w:val="003F7D37"/>
    <w:rsid w:val="003F7FC8"/>
    <w:rsid w:val="00400079"/>
    <w:rsid w:val="00401B56"/>
    <w:rsid w:val="00403EF5"/>
    <w:rsid w:val="00404D12"/>
    <w:rsid w:val="004063E8"/>
    <w:rsid w:val="004074B9"/>
    <w:rsid w:val="00407A36"/>
    <w:rsid w:val="00410F9C"/>
    <w:rsid w:val="00411F02"/>
    <w:rsid w:val="00413097"/>
    <w:rsid w:val="004139E3"/>
    <w:rsid w:val="004140C4"/>
    <w:rsid w:val="004143BA"/>
    <w:rsid w:val="004144CD"/>
    <w:rsid w:val="00420CC4"/>
    <w:rsid w:val="0042205A"/>
    <w:rsid w:val="00423436"/>
    <w:rsid w:val="0042388B"/>
    <w:rsid w:val="00423D6E"/>
    <w:rsid w:val="0042443F"/>
    <w:rsid w:val="00425F3A"/>
    <w:rsid w:val="004272F8"/>
    <w:rsid w:val="00427980"/>
    <w:rsid w:val="0043059C"/>
    <w:rsid w:val="00433869"/>
    <w:rsid w:val="004343C2"/>
    <w:rsid w:val="00435DC3"/>
    <w:rsid w:val="00435EC2"/>
    <w:rsid w:val="00436408"/>
    <w:rsid w:val="0044033C"/>
    <w:rsid w:val="0044134E"/>
    <w:rsid w:val="0044183A"/>
    <w:rsid w:val="00441A3F"/>
    <w:rsid w:val="00443FC1"/>
    <w:rsid w:val="0044427F"/>
    <w:rsid w:val="00444924"/>
    <w:rsid w:val="004449F5"/>
    <w:rsid w:val="00445C25"/>
    <w:rsid w:val="00445F6F"/>
    <w:rsid w:val="00446918"/>
    <w:rsid w:val="00450293"/>
    <w:rsid w:val="0045064C"/>
    <w:rsid w:val="0045154C"/>
    <w:rsid w:val="00453844"/>
    <w:rsid w:val="00454056"/>
    <w:rsid w:val="0045431B"/>
    <w:rsid w:val="00455D6B"/>
    <w:rsid w:val="00455E1D"/>
    <w:rsid w:val="00456A50"/>
    <w:rsid w:val="004603A0"/>
    <w:rsid w:val="00460428"/>
    <w:rsid w:val="0046077C"/>
    <w:rsid w:val="00461035"/>
    <w:rsid w:val="00462270"/>
    <w:rsid w:val="00464430"/>
    <w:rsid w:val="00464466"/>
    <w:rsid w:val="004658DA"/>
    <w:rsid w:val="00466776"/>
    <w:rsid w:val="00467D96"/>
    <w:rsid w:val="0047083E"/>
    <w:rsid w:val="004724A6"/>
    <w:rsid w:val="004724BF"/>
    <w:rsid w:val="00474BDC"/>
    <w:rsid w:val="004766D9"/>
    <w:rsid w:val="004768AF"/>
    <w:rsid w:val="00477054"/>
    <w:rsid w:val="00481628"/>
    <w:rsid w:val="0048204D"/>
    <w:rsid w:val="0048263D"/>
    <w:rsid w:val="00485E00"/>
    <w:rsid w:val="0048670F"/>
    <w:rsid w:val="00486EEF"/>
    <w:rsid w:val="00487097"/>
    <w:rsid w:val="00487C18"/>
    <w:rsid w:val="0049051B"/>
    <w:rsid w:val="00491093"/>
    <w:rsid w:val="00491539"/>
    <w:rsid w:val="00491591"/>
    <w:rsid w:val="00492FF5"/>
    <w:rsid w:val="0049417B"/>
    <w:rsid w:val="0049456E"/>
    <w:rsid w:val="00496BB1"/>
    <w:rsid w:val="00496E38"/>
    <w:rsid w:val="00496FCE"/>
    <w:rsid w:val="004A1E84"/>
    <w:rsid w:val="004A250E"/>
    <w:rsid w:val="004A339D"/>
    <w:rsid w:val="004A50D5"/>
    <w:rsid w:val="004A60A8"/>
    <w:rsid w:val="004A6B9C"/>
    <w:rsid w:val="004A75F1"/>
    <w:rsid w:val="004B367E"/>
    <w:rsid w:val="004B4501"/>
    <w:rsid w:val="004B5E06"/>
    <w:rsid w:val="004B70EA"/>
    <w:rsid w:val="004C0213"/>
    <w:rsid w:val="004C2908"/>
    <w:rsid w:val="004C2E7E"/>
    <w:rsid w:val="004C3A78"/>
    <w:rsid w:val="004C487A"/>
    <w:rsid w:val="004C5066"/>
    <w:rsid w:val="004C5075"/>
    <w:rsid w:val="004C5B37"/>
    <w:rsid w:val="004C7460"/>
    <w:rsid w:val="004C7AC4"/>
    <w:rsid w:val="004D00DB"/>
    <w:rsid w:val="004D0345"/>
    <w:rsid w:val="004D0995"/>
    <w:rsid w:val="004D0F6F"/>
    <w:rsid w:val="004D2869"/>
    <w:rsid w:val="004D4133"/>
    <w:rsid w:val="004D52FE"/>
    <w:rsid w:val="004D5464"/>
    <w:rsid w:val="004D60EC"/>
    <w:rsid w:val="004D6552"/>
    <w:rsid w:val="004E28D4"/>
    <w:rsid w:val="004E2A38"/>
    <w:rsid w:val="004E440B"/>
    <w:rsid w:val="004E4A64"/>
    <w:rsid w:val="004E62FB"/>
    <w:rsid w:val="004F100C"/>
    <w:rsid w:val="004F3790"/>
    <w:rsid w:val="004F4375"/>
    <w:rsid w:val="004F472B"/>
    <w:rsid w:val="004F487F"/>
    <w:rsid w:val="004F5D6B"/>
    <w:rsid w:val="004F63B2"/>
    <w:rsid w:val="005011B5"/>
    <w:rsid w:val="005018F8"/>
    <w:rsid w:val="00502F41"/>
    <w:rsid w:val="00503B5F"/>
    <w:rsid w:val="00504217"/>
    <w:rsid w:val="00504825"/>
    <w:rsid w:val="00505659"/>
    <w:rsid w:val="00505BF3"/>
    <w:rsid w:val="00506C6E"/>
    <w:rsid w:val="00507433"/>
    <w:rsid w:val="005106F9"/>
    <w:rsid w:val="00510A60"/>
    <w:rsid w:val="00511625"/>
    <w:rsid w:val="00512113"/>
    <w:rsid w:val="005122EB"/>
    <w:rsid w:val="005122FE"/>
    <w:rsid w:val="00513202"/>
    <w:rsid w:val="00513398"/>
    <w:rsid w:val="005141BC"/>
    <w:rsid w:val="0051797A"/>
    <w:rsid w:val="00517D21"/>
    <w:rsid w:val="00517E7D"/>
    <w:rsid w:val="005218B2"/>
    <w:rsid w:val="005223BE"/>
    <w:rsid w:val="00524C16"/>
    <w:rsid w:val="00525AFF"/>
    <w:rsid w:val="00525E7A"/>
    <w:rsid w:val="00530CB0"/>
    <w:rsid w:val="00530E70"/>
    <w:rsid w:val="00532D8A"/>
    <w:rsid w:val="00533590"/>
    <w:rsid w:val="005337BD"/>
    <w:rsid w:val="00534563"/>
    <w:rsid w:val="00534EF9"/>
    <w:rsid w:val="005352CD"/>
    <w:rsid w:val="0053714F"/>
    <w:rsid w:val="005426D9"/>
    <w:rsid w:val="00542C2F"/>
    <w:rsid w:val="005438ED"/>
    <w:rsid w:val="00544086"/>
    <w:rsid w:val="00544283"/>
    <w:rsid w:val="005445D3"/>
    <w:rsid w:val="00546148"/>
    <w:rsid w:val="005465A2"/>
    <w:rsid w:val="00546ACE"/>
    <w:rsid w:val="005503F6"/>
    <w:rsid w:val="00550629"/>
    <w:rsid w:val="00550EC8"/>
    <w:rsid w:val="00551311"/>
    <w:rsid w:val="00551D04"/>
    <w:rsid w:val="00551F90"/>
    <w:rsid w:val="00552638"/>
    <w:rsid w:val="00553085"/>
    <w:rsid w:val="0055372D"/>
    <w:rsid w:val="00557079"/>
    <w:rsid w:val="00560310"/>
    <w:rsid w:val="005619CB"/>
    <w:rsid w:val="00562428"/>
    <w:rsid w:val="00563716"/>
    <w:rsid w:val="005661CF"/>
    <w:rsid w:val="00566CA4"/>
    <w:rsid w:val="005677DF"/>
    <w:rsid w:val="00567E5D"/>
    <w:rsid w:val="00572D09"/>
    <w:rsid w:val="0057324B"/>
    <w:rsid w:val="0057353F"/>
    <w:rsid w:val="00574789"/>
    <w:rsid w:val="0057652A"/>
    <w:rsid w:val="00576D93"/>
    <w:rsid w:val="00577313"/>
    <w:rsid w:val="005815AC"/>
    <w:rsid w:val="005828A3"/>
    <w:rsid w:val="00582F9D"/>
    <w:rsid w:val="005830AC"/>
    <w:rsid w:val="005845ED"/>
    <w:rsid w:val="00584EF9"/>
    <w:rsid w:val="005855A0"/>
    <w:rsid w:val="00585EF0"/>
    <w:rsid w:val="00586365"/>
    <w:rsid w:val="00591EAA"/>
    <w:rsid w:val="00593878"/>
    <w:rsid w:val="00594A8D"/>
    <w:rsid w:val="00595D7F"/>
    <w:rsid w:val="005971F4"/>
    <w:rsid w:val="00597EB9"/>
    <w:rsid w:val="005A0811"/>
    <w:rsid w:val="005A10A9"/>
    <w:rsid w:val="005A2D23"/>
    <w:rsid w:val="005A4489"/>
    <w:rsid w:val="005A7573"/>
    <w:rsid w:val="005A7C0C"/>
    <w:rsid w:val="005B41E0"/>
    <w:rsid w:val="005B51CA"/>
    <w:rsid w:val="005B7A29"/>
    <w:rsid w:val="005C6D2C"/>
    <w:rsid w:val="005D33A6"/>
    <w:rsid w:val="005D33EA"/>
    <w:rsid w:val="005D4B2A"/>
    <w:rsid w:val="005D5792"/>
    <w:rsid w:val="005D589A"/>
    <w:rsid w:val="005D63CB"/>
    <w:rsid w:val="005E0340"/>
    <w:rsid w:val="005E11A3"/>
    <w:rsid w:val="005E2070"/>
    <w:rsid w:val="005E23F4"/>
    <w:rsid w:val="005E2F04"/>
    <w:rsid w:val="005E408B"/>
    <w:rsid w:val="005E625C"/>
    <w:rsid w:val="005E7088"/>
    <w:rsid w:val="005E7195"/>
    <w:rsid w:val="005E7318"/>
    <w:rsid w:val="005F19C3"/>
    <w:rsid w:val="005F259D"/>
    <w:rsid w:val="005F3F7D"/>
    <w:rsid w:val="005F4719"/>
    <w:rsid w:val="005F6712"/>
    <w:rsid w:val="005F6BFB"/>
    <w:rsid w:val="005F6D65"/>
    <w:rsid w:val="005F7CFB"/>
    <w:rsid w:val="0060054B"/>
    <w:rsid w:val="0060402F"/>
    <w:rsid w:val="006052CB"/>
    <w:rsid w:val="00606413"/>
    <w:rsid w:val="00606473"/>
    <w:rsid w:val="0060688B"/>
    <w:rsid w:val="006070FA"/>
    <w:rsid w:val="0061459F"/>
    <w:rsid w:val="006161DF"/>
    <w:rsid w:val="00620E3E"/>
    <w:rsid w:val="00621185"/>
    <w:rsid w:val="00622E7A"/>
    <w:rsid w:val="00623809"/>
    <w:rsid w:val="00624CF9"/>
    <w:rsid w:val="00625B14"/>
    <w:rsid w:val="00625B41"/>
    <w:rsid w:val="00626BE0"/>
    <w:rsid w:val="00626CAA"/>
    <w:rsid w:val="00632C2B"/>
    <w:rsid w:val="00633771"/>
    <w:rsid w:val="00640E7B"/>
    <w:rsid w:val="006454F6"/>
    <w:rsid w:val="00645B24"/>
    <w:rsid w:val="00647CDF"/>
    <w:rsid w:val="00650C77"/>
    <w:rsid w:val="006533C3"/>
    <w:rsid w:val="00655719"/>
    <w:rsid w:val="006557FC"/>
    <w:rsid w:val="00656BE2"/>
    <w:rsid w:val="00657B6A"/>
    <w:rsid w:val="00660CA5"/>
    <w:rsid w:val="006611E4"/>
    <w:rsid w:val="00661BFE"/>
    <w:rsid w:val="00662215"/>
    <w:rsid w:val="00665300"/>
    <w:rsid w:val="00665EBC"/>
    <w:rsid w:val="006720D6"/>
    <w:rsid w:val="006729C1"/>
    <w:rsid w:val="00674324"/>
    <w:rsid w:val="00674E78"/>
    <w:rsid w:val="006752EE"/>
    <w:rsid w:val="00675C1B"/>
    <w:rsid w:val="0067617E"/>
    <w:rsid w:val="006762E2"/>
    <w:rsid w:val="00683129"/>
    <w:rsid w:val="006833C1"/>
    <w:rsid w:val="0068359D"/>
    <w:rsid w:val="00683DF8"/>
    <w:rsid w:val="00684855"/>
    <w:rsid w:val="00684F26"/>
    <w:rsid w:val="00687FDB"/>
    <w:rsid w:val="006900A6"/>
    <w:rsid w:val="006906CA"/>
    <w:rsid w:val="006908E1"/>
    <w:rsid w:val="00692B3D"/>
    <w:rsid w:val="00693B98"/>
    <w:rsid w:val="00694F87"/>
    <w:rsid w:val="0069569E"/>
    <w:rsid w:val="00696E72"/>
    <w:rsid w:val="00697803"/>
    <w:rsid w:val="006A27C9"/>
    <w:rsid w:val="006A2FAB"/>
    <w:rsid w:val="006A52C2"/>
    <w:rsid w:val="006A68C8"/>
    <w:rsid w:val="006A6A63"/>
    <w:rsid w:val="006B0F3B"/>
    <w:rsid w:val="006B10A6"/>
    <w:rsid w:val="006B5138"/>
    <w:rsid w:val="006B75AA"/>
    <w:rsid w:val="006B7B56"/>
    <w:rsid w:val="006C0CBB"/>
    <w:rsid w:val="006C244D"/>
    <w:rsid w:val="006C3B84"/>
    <w:rsid w:val="006C3D35"/>
    <w:rsid w:val="006C3EB2"/>
    <w:rsid w:val="006C5193"/>
    <w:rsid w:val="006D027D"/>
    <w:rsid w:val="006D1C67"/>
    <w:rsid w:val="006D3F5D"/>
    <w:rsid w:val="006D483C"/>
    <w:rsid w:val="006D58AB"/>
    <w:rsid w:val="006D64ED"/>
    <w:rsid w:val="006D6BEE"/>
    <w:rsid w:val="006D76FB"/>
    <w:rsid w:val="006E2543"/>
    <w:rsid w:val="006E2625"/>
    <w:rsid w:val="006E3BFB"/>
    <w:rsid w:val="006E4423"/>
    <w:rsid w:val="006E5689"/>
    <w:rsid w:val="006E5B4D"/>
    <w:rsid w:val="006E69D2"/>
    <w:rsid w:val="006E6E3E"/>
    <w:rsid w:val="006F008D"/>
    <w:rsid w:val="006F085B"/>
    <w:rsid w:val="006F13D7"/>
    <w:rsid w:val="006F2971"/>
    <w:rsid w:val="006F3B89"/>
    <w:rsid w:val="006F4965"/>
    <w:rsid w:val="007020BC"/>
    <w:rsid w:val="00702733"/>
    <w:rsid w:val="0070347B"/>
    <w:rsid w:val="007048C2"/>
    <w:rsid w:val="00706DD1"/>
    <w:rsid w:val="007071C2"/>
    <w:rsid w:val="00711567"/>
    <w:rsid w:val="00711E66"/>
    <w:rsid w:val="007124D8"/>
    <w:rsid w:val="00712ECE"/>
    <w:rsid w:val="007133CA"/>
    <w:rsid w:val="00713BE6"/>
    <w:rsid w:val="007144D8"/>
    <w:rsid w:val="007148ED"/>
    <w:rsid w:val="0071669C"/>
    <w:rsid w:val="00720653"/>
    <w:rsid w:val="00720766"/>
    <w:rsid w:val="0072400B"/>
    <w:rsid w:val="007242C5"/>
    <w:rsid w:val="00724895"/>
    <w:rsid w:val="00724981"/>
    <w:rsid w:val="007255DF"/>
    <w:rsid w:val="007258B6"/>
    <w:rsid w:val="00727B54"/>
    <w:rsid w:val="00727EDA"/>
    <w:rsid w:val="00730AFF"/>
    <w:rsid w:val="00731C11"/>
    <w:rsid w:val="00733AFA"/>
    <w:rsid w:val="00735F17"/>
    <w:rsid w:val="0073603C"/>
    <w:rsid w:val="007374A2"/>
    <w:rsid w:val="007415B0"/>
    <w:rsid w:val="00741955"/>
    <w:rsid w:val="00743EFE"/>
    <w:rsid w:val="0074400C"/>
    <w:rsid w:val="00744427"/>
    <w:rsid w:val="007457F9"/>
    <w:rsid w:val="00745E40"/>
    <w:rsid w:val="0074703B"/>
    <w:rsid w:val="00750805"/>
    <w:rsid w:val="007526CA"/>
    <w:rsid w:val="0075372B"/>
    <w:rsid w:val="00754CE6"/>
    <w:rsid w:val="007550CB"/>
    <w:rsid w:val="00760BE1"/>
    <w:rsid w:val="00761613"/>
    <w:rsid w:val="007639E8"/>
    <w:rsid w:val="00763BD2"/>
    <w:rsid w:val="00764103"/>
    <w:rsid w:val="0076544D"/>
    <w:rsid w:val="00765727"/>
    <w:rsid w:val="007657F7"/>
    <w:rsid w:val="00766073"/>
    <w:rsid w:val="007669EF"/>
    <w:rsid w:val="007672C3"/>
    <w:rsid w:val="00767913"/>
    <w:rsid w:val="00767FDB"/>
    <w:rsid w:val="0077122D"/>
    <w:rsid w:val="00772542"/>
    <w:rsid w:val="00773136"/>
    <w:rsid w:val="007734CB"/>
    <w:rsid w:val="00773F1D"/>
    <w:rsid w:val="00776437"/>
    <w:rsid w:val="007765AA"/>
    <w:rsid w:val="00776660"/>
    <w:rsid w:val="00776922"/>
    <w:rsid w:val="00776F2B"/>
    <w:rsid w:val="00781283"/>
    <w:rsid w:val="00781825"/>
    <w:rsid w:val="00783877"/>
    <w:rsid w:val="00784B18"/>
    <w:rsid w:val="00786429"/>
    <w:rsid w:val="0078691F"/>
    <w:rsid w:val="007903E8"/>
    <w:rsid w:val="00792348"/>
    <w:rsid w:val="0079323F"/>
    <w:rsid w:val="00793610"/>
    <w:rsid w:val="00793F44"/>
    <w:rsid w:val="0079548D"/>
    <w:rsid w:val="00796283"/>
    <w:rsid w:val="007965EF"/>
    <w:rsid w:val="007973E9"/>
    <w:rsid w:val="007A04FC"/>
    <w:rsid w:val="007A0AD0"/>
    <w:rsid w:val="007A15F4"/>
    <w:rsid w:val="007A3938"/>
    <w:rsid w:val="007A6110"/>
    <w:rsid w:val="007A758D"/>
    <w:rsid w:val="007A7E29"/>
    <w:rsid w:val="007B25F1"/>
    <w:rsid w:val="007B367F"/>
    <w:rsid w:val="007B3EBA"/>
    <w:rsid w:val="007B49CF"/>
    <w:rsid w:val="007B524D"/>
    <w:rsid w:val="007B5980"/>
    <w:rsid w:val="007B7BD2"/>
    <w:rsid w:val="007C0C8D"/>
    <w:rsid w:val="007C117B"/>
    <w:rsid w:val="007C13B5"/>
    <w:rsid w:val="007C1D17"/>
    <w:rsid w:val="007C3613"/>
    <w:rsid w:val="007C5358"/>
    <w:rsid w:val="007C7A90"/>
    <w:rsid w:val="007C7AAC"/>
    <w:rsid w:val="007D1E60"/>
    <w:rsid w:val="007D2CC6"/>
    <w:rsid w:val="007D2F47"/>
    <w:rsid w:val="007D481C"/>
    <w:rsid w:val="007D4A4C"/>
    <w:rsid w:val="007D4A75"/>
    <w:rsid w:val="007D50DC"/>
    <w:rsid w:val="007D5E8E"/>
    <w:rsid w:val="007D6418"/>
    <w:rsid w:val="007D6640"/>
    <w:rsid w:val="007D6878"/>
    <w:rsid w:val="007D7380"/>
    <w:rsid w:val="007E05BE"/>
    <w:rsid w:val="007E074E"/>
    <w:rsid w:val="007E3172"/>
    <w:rsid w:val="007E3264"/>
    <w:rsid w:val="007E32C2"/>
    <w:rsid w:val="007E3C22"/>
    <w:rsid w:val="007E48DE"/>
    <w:rsid w:val="007E4D43"/>
    <w:rsid w:val="007E7C7E"/>
    <w:rsid w:val="007F1E36"/>
    <w:rsid w:val="007F4794"/>
    <w:rsid w:val="007F485C"/>
    <w:rsid w:val="007F762B"/>
    <w:rsid w:val="00802021"/>
    <w:rsid w:val="00802D00"/>
    <w:rsid w:val="00803B8A"/>
    <w:rsid w:val="00804A7F"/>
    <w:rsid w:val="008065C0"/>
    <w:rsid w:val="00810051"/>
    <w:rsid w:val="008100F2"/>
    <w:rsid w:val="00810697"/>
    <w:rsid w:val="00810755"/>
    <w:rsid w:val="00812036"/>
    <w:rsid w:val="00812CF3"/>
    <w:rsid w:val="00813955"/>
    <w:rsid w:val="00814562"/>
    <w:rsid w:val="008159AD"/>
    <w:rsid w:val="00816F42"/>
    <w:rsid w:val="00820F0D"/>
    <w:rsid w:val="00821915"/>
    <w:rsid w:val="00822603"/>
    <w:rsid w:val="00822E61"/>
    <w:rsid w:val="00823945"/>
    <w:rsid w:val="008243C3"/>
    <w:rsid w:val="008251E4"/>
    <w:rsid w:val="00826087"/>
    <w:rsid w:val="00826213"/>
    <w:rsid w:val="00826735"/>
    <w:rsid w:val="00826C5A"/>
    <w:rsid w:val="0082715C"/>
    <w:rsid w:val="00830041"/>
    <w:rsid w:val="00833EAD"/>
    <w:rsid w:val="00836114"/>
    <w:rsid w:val="0083713A"/>
    <w:rsid w:val="00840516"/>
    <w:rsid w:val="00841D27"/>
    <w:rsid w:val="00842EB3"/>
    <w:rsid w:val="00843C74"/>
    <w:rsid w:val="00846E25"/>
    <w:rsid w:val="0084750A"/>
    <w:rsid w:val="00850A2B"/>
    <w:rsid w:val="00851C6B"/>
    <w:rsid w:val="008520FD"/>
    <w:rsid w:val="00852344"/>
    <w:rsid w:val="00852A57"/>
    <w:rsid w:val="00855495"/>
    <w:rsid w:val="00855704"/>
    <w:rsid w:val="00856B0A"/>
    <w:rsid w:val="00861612"/>
    <w:rsid w:val="0086199F"/>
    <w:rsid w:val="00861F4D"/>
    <w:rsid w:val="00864351"/>
    <w:rsid w:val="00865C83"/>
    <w:rsid w:val="0086778C"/>
    <w:rsid w:val="0086789F"/>
    <w:rsid w:val="008679F1"/>
    <w:rsid w:val="00870C83"/>
    <w:rsid w:val="00871A89"/>
    <w:rsid w:val="00872826"/>
    <w:rsid w:val="00876FFD"/>
    <w:rsid w:val="00877396"/>
    <w:rsid w:val="008777DE"/>
    <w:rsid w:val="00880AB8"/>
    <w:rsid w:val="00880DC2"/>
    <w:rsid w:val="00884CE5"/>
    <w:rsid w:val="00885E66"/>
    <w:rsid w:val="00886672"/>
    <w:rsid w:val="0088793A"/>
    <w:rsid w:val="00890CE9"/>
    <w:rsid w:val="00890EC6"/>
    <w:rsid w:val="00895DE1"/>
    <w:rsid w:val="008964E5"/>
    <w:rsid w:val="00896C6E"/>
    <w:rsid w:val="008A1D48"/>
    <w:rsid w:val="008A4394"/>
    <w:rsid w:val="008A488D"/>
    <w:rsid w:val="008A552A"/>
    <w:rsid w:val="008A58E3"/>
    <w:rsid w:val="008A5B54"/>
    <w:rsid w:val="008A762C"/>
    <w:rsid w:val="008B0782"/>
    <w:rsid w:val="008B1282"/>
    <w:rsid w:val="008B2188"/>
    <w:rsid w:val="008B34E1"/>
    <w:rsid w:val="008B4038"/>
    <w:rsid w:val="008B4783"/>
    <w:rsid w:val="008B5279"/>
    <w:rsid w:val="008B6075"/>
    <w:rsid w:val="008B69C9"/>
    <w:rsid w:val="008B7CF1"/>
    <w:rsid w:val="008C02FB"/>
    <w:rsid w:val="008C03E7"/>
    <w:rsid w:val="008C085F"/>
    <w:rsid w:val="008C0E36"/>
    <w:rsid w:val="008C1287"/>
    <w:rsid w:val="008C26D6"/>
    <w:rsid w:val="008C4497"/>
    <w:rsid w:val="008C7FD3"/>
    <w:rsid w:val="008D0006"/>
    <w:rsid w:val="008D0214"/>
    <w:rsid w:val="008D2867"/>
    <w:rsid w:val="008D2881"/>
    <w:rsid w:val="008D2BEC"/>
    <w:rsid w:val="008D2EC9"/>
    <w:rsid w:val="008D3D32"/>
    <w:rsid w:val="008D4622"/>
    <w:rsid w:val="008D4C9D"/>
    <w:rsid w:val="008D5A76"/>
    <w:rsid w:val="008D730C"/>
    <w:rsid w:val="008D77B7"/>
    <w:rsid w:val="008E0818"/>
    <w:rsid w:val="008E1397"/>
    <w:rsid w:val="008E305F"/>
    <w:rsid w:val="008E3530"/>
    <w:rsid w:val="008E371B"/>
    <w:rsid w:val="008E3B4F"/>
    <w:rsid w:val="008E4326"/>
    <w:rsid w:val="008E547B"/>
    <w:rsid w:val="008E5EDF"/>
    <w:rsid w:val="008E74CB"/>
    <w:rsid w:val="008E78B5"/>
    <w:rsid w:val="008E79DA"/>
    <w:rsid w:val="008F068C"/>
    <w:rsid w:val="008F7A96"/>
    <w:rsid w:val="008F7F93"/>
    <w:rsid w:val="00901984"/>
    <w:rsid w:val="00901A9A"/>
    <w:rsid w:val="00902271"/>
    <w:rsid w:val="00903910"/>
    <w:rsid w:val="00904CE0"/>
    <w:rsid w:val="00905EEB"/>
    <w:rsid w:val="00906CF2"/>
    <w:rsid w:val="009070C4"/>
    <w:rsid w:val="00907D27"/>
    <w:rsid w:val="00910300"/>
    <w:rsid w:val="0091083F"/>
    <w:rsid w:val="0091092F"/>
    <w:rsid w:val="00910D69"/>
    <w:rsid w:val="00910F29"/>
    <w:rsid w:val="009125CE"/>
    <w:rsid w:val="009128D9"/>
    <w:rsid w:val="00912BB1"/>
    <w:rsid w:val="009143B8"/>
    <w:rsid w:val="00915778"/>
    <w:rsid w:val="009157F6"/>
    <w:rsid w:val="00915BBE"/>
    <w:rsid w:val="00915D1A"/>
    <w:rsid w:val="00916543"/>
    <w:rsid w:val="009168F5"/>
    <w:rsid w:val="00916C2A"/>
    <w:rsid w:val="00916CEE"/>
    <w:rsid w:val="00917EB4"/>
    <w:rsid w:val="00921332"/>
    <w:rsid w:val="00921777"/>
    <w:rsid w:val="009223BF"/>
    <w:rsid w:val="00922834"/>
    <w:rsid w:val="009265A2"/>
    <w:rsid w:val="0092725F"/>
    <w:rsid w:val="009273D5"/>
    <w:rsid w:val="00931C36"/>
    <w:rsid w:val="0093361E"/>
    <w:rsid w:val="00934DE1"/>
    <w:rsid w:val="00937768"/>
    <w:rsid w:val="00941EAB"/>
    <w:rsid w:val="009442A6"/>
    <w:rsid w:val="00944572"/>
    <w:rsid w:val="00944EAB"/>
    <w:rsid w:val="00945005"/>
    <w:rsid w:val="00945130"/>
    <w:rsid w:val="009477BC"/>
    <w:rsid w:val="009507DA"/>
    <w:rsid w:val="00951E64"/>
    <w:rsid w:val="009533EF"/>
    <w:rsid w:val="0095413A"/>
    <w:rsid w:val="00955E6C"/>
    <w:rsid w:val="00956315"/>
    <w:rsid w:val="00956564"/>
    <w:rsid w:val="009567F5"/>
    <w:rsid w:val="00957D7F"/>
    <w:rsid w:val="00960AC9"/>
    <w:rsid w:val="009647A8"/>
    <w:rsid w:val="0096680A"/>
    <w:rsid w:val="00967182"/>
    <w:rsid w:val="009736A9"/>
    <w:rsid w:val="009740FD"/>
    <w:rsid w:val="00974974"/>
    <w:rsid w:val="009775A2"/>
    <w:rsid w:val="00980884"/>
    <w:rsid w:val="00980EA2"/>
    <w:rsid w:val="00981E57"/>
    <w:rsid w:val="00981ECA"/>
    <w:rsid w:val="00981F47"/>
    <w:rsid w:val="009841C1"/>
    <w:rsid w:val="00984EEB"/>
    <w:rsid w:val="00985A07"/>
    <w:rsid w:val="00985E56"/>
    <w:rsid w:val="00987D62"/>
    <w:rsid w:val="00990410"/>
    <w:rsid w:val="0099096C"/>
    <w:rsid w:val="0099115B"/>
    <w:rsid w:val="00991CE3"/>
    <w:rsid w:val="00993312"/>
    <w:rsid w:val="00995D97"/>
    <w:rsid w:val="009A00C9"/>
    <w:rsid w:val="009A0BE9"/>
    <w:rsid w:val="009A14F7"/>
    <w:rsid w:val="009A2F6D"/>
    <w:rsid w:val="009A3585"/>
    <w:rsid w:val="009A3D51"/>
    <w:rsid w:val="009A4BBF"/>
    <w:rsid w:val="009A58B3"/>
    <w:rsid w:val="009A5ACC"/>
    <w:rsid w:val="009A5D83"/>
    <w:rsid w:val="009A640F"/>
    <w:rsid w:val="009A6930"/>
    <w:rsid w:val="009A6DBA"/>
    <w:rsid w:val="009A7942"/>
    <w:rsid w:val="009B02B6"/>
    <w:rsid w:val="009B0ED0"/>
    <w:rsid w:val="009B6337"/>
    <w:rsid w:val="009B643C"/>
    <w:rsid w:val="009B661F"/>
    <w:rsid w:val="009B7784"/>
    <w:rsid w:val="009B77E7"/>
    <w:rsid w:val="009B7E31"/>
    <w:rsid w:val="009C1D16"/>
    <w:rsid w:val="009C2809"/>
    <w:rsid w:val="009C37ED"/>
    <w:rsid w:val="009C4044"/>
    <w:rsid w:val="009C6AE5"/>
    <w:rsid w:val="009C6C82"/>
    <w:rsid w:val="009C7294"/>
    <w:rsid w:val="009C7EFD"/>
    <w:rsid w:val="009D1341"/>
    <w:rsid w:val="009D154F"/>
    <w:rsid w:val="009D4372"/>
    <w:rsid w:val="009D4489"/>
    <w:rsid w:val="009D6BE6"/>
    <w:rsid w:val="009D72C2"/>
    <w:rsid w:val="009D7732"/>
    <w:rsid w:val="009E0674"/>
    <w:rsid w:val="009E0C6D"/>
    <w:rsid w:val="009E1AA1"/>
    <w:rsid w:val="009E2115"/>
    <w:rsid w:val="009E427D"/>
    <w:rsid w:val="009E46E5"/>
    <w:rsid w:val="009E4A7C"/>
    <w:rsid w:val="009E504D"/>
    <w:rsid w:val="009E5AE6"/>
    <w:rsid w:val="009E68C9"/>
    <w:rsid w:val="009E6CF6"/>
    <w:rsid w:val="009E6D36"/>
    <w:rsid w:val="009E77A9"/>
    <w:rsid w:val="009F156A"/>
    <w:rsid w:val="009F334F"/>
    <w:rsid w:val="009F33D2"/>
    <w:rsid w:val="009F601A"/>
    <w:rsid w:val="009F677C"/>
    <w:rsid w:val="009F7244"/>
    <w:rsid w:val="00A0121F"/>
    <w:rsid w:val="00A04636"/>
    <w:rsid w:val="00A051B3"/>
    <w:rsid w:val="00A05367"/>
    <w:rsid w:val="00A06EF5"/>
    <w:rsid w:val="00A10068"/>
    <w:rsid w:val="00A10EFD"/>
    <w:rsid w:val="00A135BB"/>
    <w:rsid w:val="00A13EE8"/>
    <w:rsid w:val="00A1566A"/>
    <w:rsid w:val="00A157B5"/>
    <w:rsid w:val="00A16982"/>
    <w:rsid w:val="00A16BD3"/>
    <w:rsid w:val="00A16BF7"/>
    <w:rsid w:val="00A17E5F"/>
    <w:rsid w:val="00A17EED"/>
    <w:rsid w:val="00A203DE"/>
    <w:rsid w:val="00A21452"/>
    <w:rsid w:val="00A23A40"/>
    <w:rsid w:val="00A23E38"/>
    <w:rsid w:val="00A26999"/>
    <w:rsid w:val="00A27443"/>
    <w:rsid w:val="00A3016A"/>
    <w:rsid w:val="00A30343"/>
    <w:rsid w:val="00A3132F"/>
    <w:rsid w:val="00A3137D"/>
    <w:rsid w:val="00A32211"/>
    <w:rsid w:val="00A34927"/>
    <w:rsid w:val="00A34B43"/>
    <w:rsid w:val="00A41F28"/>
    <w:rsid w:val="00A43BF2"/>
    <w:rsid w:val="00A449B8"/>
    <w:rsid w:val="00A50D33"/>
    <w:rsid w:val="00A50D8E"/>
    <w:rsid w:val="00A5330A"/>
    <w:rsid w:val="00A55C88"/>
    <w:rsid w:val="00A564F8"/>
    <w:rsid w:val="00A56A22"/>
    <w:rsid w:val="00A56A44"/>
    <w:rsid w:val="00A57CAD"/>
    <w:rsid w:val="00A6035C"/>
    <w:rsid w:val="00A61492"/>
    <w:rsid w:val="00A620C1"/>
    <w:rsid w:val="00A62FEF"/>
    <w:rsid w:val="00A63782"/>
    <w:rsid w:val="00A66270"/>
    <w:rsid w:val="00A6695C"/>
    <w:rsid w:val="00A66E94"/>
    <w:rsid w:val="00A70374"/>
    <w:rsid w:val="00A70377"/>
    <w:rsid w:val="00A709A8"/>
    <w:rsid w:val="00A71693"/>
    <w:rsid w:val="00A71B36"/>
    <w:rsid w:val="00A7208C"/>
    <w:rsid w:val="00A73177"/>
    <w:rsid w:val="00A74308"/>
    <w:rsid w:val="00A75A66"/>
    <w:rsid w:val="00A7645D"/>
    <w:rsid w:val="00A80189"/>
    <w:rsid w:val="00A819B2"/>
    <w:rsid w:val="00A81B33"/>
    <w:rsid w:val="00A81D4E"/>
    <w:rsid w:val="00A84D51"/>
    <w:rsid w:val="00A85BFE"/>
    <w:rsid w:val="00A871A8"/>
    <w:rsid w:val="00A87EA6"/>
    <w:rsid w:val="00A92222"/>
    <w:rsid w:val="00A944FE"/>
    <w:rsid w:val="00A956A9"/>
    <w:rsid w:val="00A95CE9"/>
    <w:rsid w:val="00A95CEB"/>
    <w:rsid w:val="00A975C0"/>
    <w:rsid w:val="00A9761F"/>
    <w:rsid w:val="00AA3053"/>
    <w:rsid w:val="00AA38A8"/>
    <w:rsid w:val="00AA3B01"/>
    <w:rsid w:val="00AA41F9"/>
    <w:rsid w:val="00AA4209"/>
    <w:rsid w:val="00AA4C10"/>
    <w:rsid w:val="00AA55DD"/>
    <w:rsid w:val="00AA7905"/>
    <w:rsid w:val="00AB22C0"/>
    <w:rsid w:val="00AB35E3"/>
    <w:rsid w:val="00AB3A94"/>
    <w:rsid w:val="00AB4A57"/>
    <w:rsid w:val="00AB63F1"/>
    <w:rsid w:val="00AB7C3A"/>
    <w:rsid w:val="00AB7DEA"/>
    <w:rsid w:val="00AC022F"/>
    <w:rsid w:val="00AC2948"/>
    <w:rsid w:val="00AC2995"/>
    <w:rsid w:val="00AC2E0E"/>
    <w:rsid w:val="00AC3CFD"/>
    <w:rsid w:val="00AC4EBC"/>
    <w:rsid w:val="00AC588A"/>
    <w:rsid w:val="00AC6FC0"/>
    <w:rsid w:val="00AC7714"/>
    <w:rsid w:val="00AC7A35"/>
    <w:rsid w:val="00AD02C1"/>
    <w:rsid w:val="00AD0B3E"/>
    <w:rsid w:val="00AD1938"/>
    <w:rsid w:val="00AD2185"/>
    <w:rsid w:val="00AD294C"/>
    <w:rsid w:val="00AD3D0D"/>
    <w:rsid w:val="00AD3E5D"/>
    <w:rsid w:val="00AD44F4"/>
    <w:rsid w:val="00AD4C88"/>
    <w:rsid w:val="00AE1AFC"/>
    <w:rsid w:val="00AE21D9"/>
    <w:rsid w:val="00AE33BA"/>
    <w:rsid w:val="00AE3886"/>
    <w:rsid w:val="00AE3AB0"/>
    <w:rsid w:val="00AE4914"/>
    <w:rsid w:val="00AE729A"/>
    <w:rsid w:val="00AE78D8"/>
    <w:rsid w:val="00AE7F73"/>
    <w:rsid w:val="00AF2312"/>
    <w:rsid w:val="00AF2D29"/>
    <w:rsid w:val="00AF77AB"/>
    <w:rsid w:val="00B00082"/>
    <w:rsid w:val="00B00253"/>
    <w:rsid w:val="00B00E06"/>
    <w:rsid w:val="00B0203D"/>
    <w:rsid w:val="00B029DC"/>
    <w:rsid w:val="00B02F9F"/>
    <w:rsid w:val="00B04352"/>
    <w:rsid w:val="00B046A1"/>
    <w:rsid w:val="00B07DDF"/>
    <w:rsid w:val="00B10B1E"/>
    <w:rsid w:val="00B10E8F"/>
    <w:rsid w:val="00B202B8"/>
    <w:rsid w:val="00B20E85"/>
    <w:rsid w:val="00B21713"/>
    <w:rsid w:val="00B21E9D"/>
    <w:rsid w:val="00B22ED6"/>
    <w:rsid w:val="00B23060"/>
    <w:rsid w:val="00B23E86"/>
    <w:rsid w:val="00B240CF"/>
    <w:rsid w:val="00B26282"/>
    <w:rsid w:val="00B26535"/>
    <w:rsid w:val="00B26AF4"/>
    <w:rsid w:val="00B27CBC"/>
    <w:rsid w:val="00B309A9"/>
    <w:rsid w:val="00B30E2E"/>
    <w:rsid w:val="00B33377"/>
    <w:rsid w:val="00B33402"/>
    <w:rsid w:val="00B34680"/>
    <w:rsid w:val="00B36786"/>
    <w:rsid w:val="00B3765F"/>
    <w:rsid w:val="00B4010F"/>
    <w:rsid w:val="00B44163"/>
    <w:rsid w:val="00B451B9"/>
    <w:rsid w:val="00B455B4"/>
    <w:rsid w:val="00B45844"/>
    <w:rsid w:val="00B469F2"/>
    <w:rsid w:val="00B46CC3"/>
    <w:rsid w:val="00B470DC"/>
    <w:rsid w:val="00B4767A"/>
    <w:rsid w:val="00B50CAB"/>
    <w:rsid w:val="00B521F7"/>
    <w:rsid w:val="00B524F1"/>
    <w:rsid w:val="00B52592"/>
    <w:rsid w:val="00B52C32"/>
    <w:rsid w:val="00B53220"/>
    <w:rsid w:val="00B5562A"/>
    <w:rsid w:val="00B571D4"/>
    <w:rsid w:val="00B57844"/>
    <w:rsid w:val="00B60C1F"/>
    <w:rsid w:val="00B61382"/>
    <w:rsid w:val="00B62244"/>
    <w:rsid w:val="00B623DF"/>
    <w:rsid w:val="00B6312B"/>
    <w:rsid w:val="00B63237"/>
    <w:rsid w:val="00B63783"/>
    <w:rsid w:val="00B640F9"/>
    <w:rsid w:val="00B666C8"/>
    <w:rsid w:val="00B66D85"/>
    <w:rsid w:val="00B67300"/>
    <w:rsid w:val="00B7064C"/>
    <w:rsid w:val="00B70BC6"/>
    <w:rsid w:val="00B7203F"/>
    <w:rsid w:val="00B72074"/>
    <w:rsid w:val="00B7711D"/>
    <w:rsid w:val="00B80D07"/>
    <w:rsid w:val="00B80E30"/>
    <w:rsid w:val="00B8279E"/>
    <w:rsid w:val="00B862E3"/>
    <w:rsid w:val="00B865BB"/>
    <w:rsid w:val="00B8778C"/>
    <w:rsid w:val="00B87AF3"/>
    <w:rsid w:val="00B908BA"/>
    <w:rsid w:val="00B92249"/>
    <w:rsid w:val="00B95001"/>
    <w:rsid w:val="00B955DC"/>
    <w:rsid w:val="00B96AB8"/>
    <w:rsid w:val="00B97660"/>
    <w:rsid w:val="00BA0868"/>
    <w:rsid w:val="00BA11C7"/>
    <w:rsid w:val="00BA1A47"/>
    <w:rsid w:val="00BA6AD5"/>
    <w:rsid w:val="00BA6F79"/>
    <w:rsid w:val="00BA7155"/>
    <w:rsid w:val="00BB12A8"/>
    <w:rsid w:val="00BB24DC"/>
    <w:rsid w:val="00BB4170"/>
    <w:rsid w:val="00BB6C35"/>
    <w:rsid w:val="00BB6F7E"/>
    <w:rsid w:val="00BB7977"/>
    <w:rsid w:val="00BC05F6"/>
    <w:rsid w:val="00BC0F05"/>
    <w:rsid w:val="00BC211D"/>
    <w:rsid w:val="00BC3481"/>
    <w:rsid w:val="00BC3A82"/>
    <w:rsid w:val="00BC4294"/>
    <w:rsid w:val="00BC4783"/>
    <w:rsid w:val="00BC6D35"/>
    <w:rsid w:val="00BC6F8F"/>
    <w:rsid w:val="00BC755A"/>
    <w:rsid w:val="00BD0010"/>
    <w:rsid w:val="00BD2DCC"/>
    <w:rsid w:val="00BD4278"/>
    <w:rsid w:val="00BD5502"/>
    <w:rsid w:val="00BD69ED"/>
    <w:rsid w:val="00BD71C4"/>
    <w:rsid w:val="00BD7C8F"/>
    <w:rsid w:val="00BE07A5"/>
    <w:rsid w:val="00BE1994"/>
    <w:rsid w:val="00BE4A91"/>
    <w:rsid w:val="00BE4E6E"/>
    <w:rsid w:val="00BE51CD"/>
    <w:rsid w:val="00BE6A4A"/>
    <w:rsid w:val="00BE74D8"/>
    <w:rsid w:val="00BF2E92"/>
    <w:rsid w:val="00BF44C8"/>
    <w:rsid w:val="00BF489B"/>
    <w:rsid w:val="00BF4A71"/>
    <w:rsid w:val="00BF4BC7"/>
    <w:rsid w:val="00BF4CD5"/>
    <w:rsid w:val="00BF71D1"/>
    <w:rsid w:val="00C00646"/>
    <w:rsid w:val="00C014D8"/>
    <w:rsid w:val="00C01B6F"/>
    <w:rsid w:val="00C02390"/>
    <w:rsid w:val="00C0282B"/>
    <w:rsid w:val="00C02F67"/>
    <w:rsid w:val="00C03D3C"/>
    <w:rsid w:val="00C05479"/>
    <w:rsid w:val="00C067A0"/>
    <w:rsid w:val="00C07042"/>
    <w:rsid w:val="00C12F0C"/>
    <w:rsid w:val="00C141FF"/>
    <w:rsid w:val="00C20CC5"/>
    <w:rsid w:val="00C21443"/>
    <w:rsid w:val="00C21535"/>
    <w:rsid w:val="00C22270"/>
    <w:rsid w:val="00C226F3"/>
    <w:rsid w:val="00C22DA9"/>
    <w:rsid w:val="00C23F78"/>
    <w:rsid w:val="00C243AD"/>
    <w:rsid w:val="00C24820"/>
    <w:rsid w:val="00C24CE1"/>
    <w:rsid w:val="00C26331"/>
    <w:rsid w:val="00C2647F"/>
    <w:rsid w:val="00C27BEB"/>
    <w:rsid w:val="00C30A9F"/>
    <w:rsid w:val="00C30B7D"/>
    <w:rsid w:val="00C30D88"/>
    <w:rsid w:val="00C34FD9"/>
    <w:rsid w:val="00C35459"/>
    <w:rsid w:val="00C35C1C"/>
    <w:rsid w:val="00C36E33"/>
    <w:rsid w:val="00C376DB"/>
    <w:rsid w:val="00C407FE"/>
    <w:rsid w:val="00C416B0"/>
    <w:rsid w:val="00C41E3A"/>
    <w:rsid w:val="00C42C8B"/>
    <w:rsid w:val="00C43503"/>
    <w:rsid w:val="00C44FB7"/>
    <w:rsid w:val="00C4598F"/>
    <w:rsid w:val="00C464AE"/>
    <w:rsid w:val="00C545DC"/>
    <w:rsid w:val="00C560B0"/>
    <w:rsid w:val="00C56C9A"/>
    <w:rsid w:val="00C610E1"/>
    <w:rsid w:val="00C62608"/>
    <w:rsid w:val="00C64234"/>
    <w:rsid w:val="00C644B9"/>
    <w:rsid w:val="00C64DEF"/>
    <w:rsid w:val="00C64F8D"/>
    <w:rsid w:val="00C65013"/>
    <w:rsid w:val="00C651FC"/>
    <w:rsid w:val="00C6595B"/>
    <w:rsid w:val="00C65FD3"/>
    <w:rsid w:val="00C67AC1"/>
    <w:rsid w:val="00C711D0"/>
    <w:rsid w:val="00C71A84"/>
    <w:rsid w:val="00C74AE2"/>
    <w:rsid w:val="00C74B51"/>
    <w:rsid w:val="00C74FD2"/>
    <w:rsid w:val="00C75A67"/>
    <w:rsid w:val="00C760DC"/>
    <w:rsid w:val="00C76278"/>
    <w:rsid w:val="00C7750F"/>
    <w:rsid w:val="00C77EF3"/>
    <w:rsid w:val="00C77FD1"/>
    <w:rsid w:val="00C80629"/>
    <w:rsid w:val="00C80D69"/>
    <w:rsid w:val="00C8526B"/>
    <w:rsid w:val="00C85DBD"/>
    <w:rsid w:val="00C85ECA"/>
    <w:rsid w:val="00C90371"/>
    <w:rsid w:val="00C906C9"/>
    <w:rsid w:val="00C9216E"/>
    <w:rsid w:val="00C92614"/>
    <w:rsid w:val="00C94908"/>
    <w:rsid w:val="00C953A7"/>
    <w:rsid w:val="00C95EFB"/>
    <w:rsid w:val="00C974EB"/>
    <w:rsid w:val="00CA2B28"/>
    <w:rsid w:val="00CA2DA8"/>
    <w:rsid w:val="00CA36C9"/>
    <w:rsid w:val="00CA395D"/>
    <w:rsid w:val="00CA4046"/>
    <w:rsid w:val="00CB1745"/>
    <w:rsid w:val="00CB25DA"/>
    <w:rsid w:val="00CB3949"/>
    <w:rsid w:val="00CB4ADD"/>
    <w:rsid w:val="00CB4D0A"/>
    <w:rsid w:val="00CB4E3F"/>
    <w:rsid w:val="00CB4E6F"/>
    <w:rsid w:val="00CB613A"/>
    <w:rsid w:val="00CB750E"/>
    <w:rsid w:val="00CB78D2"/>
    <w:rsid w:val="00CB7C38"/>
    <w:rsid w:val="00CC07D3"/>
    <w:rsid w:val="00CC235D"/>
    <w:rsid w:val="00CC24A8"/>
    <w:rsid w:val="00CC625F"/>
    <w:rsid w:val="00CD0EDC"/>
    <w:rsid w:val="00CD2755"/>
    <w:rsid w:val="00CD358D"/>
    <w:rsid w:val="00CD37DA"/>
    <w:rsid w:val="00CD3FF1"/>
    <w:rsid w:val="00CD46A6"/>
    <w:rsid w:val="00CD52A0"/>
    <w:rsid w:val="00CD550A"/>
    <w:rsid w:val="00CD59BE"/>
    <w:rsid w:val="00CD6131"/>
    <w:rsid w:val="00CD7EC2"/>
    <w:rsid w:val="00CE2927"/>
    <w:rsid w:val="00CE3707"/>
    <w:rsid w:val="00CE4023"/>
    <w:rsid w:val="00CE5C0B"/>
    <w:rsid w:val="00CE6F25"/>
    <w:rsid w:val="00CE722B"/>
    <w:rsid w:val="00CE727B"/>
    <w:rsid w:val="00CF1EE3"/>
    <w:rsid w:val="00CF2A8E"/>
    <w:rsid w:val="00CF40A5"/>
    <w:rsid w:val="00CF79AF"/>
    <w:rsid w:val="00D01784"/>
    <w:rsid w:val="00D02BB5"/>
    <w:rsid w:val="00D036DF"/>
    <w:rsid w:val="00D0394C"/>
    <w:rsid w:val="00D03FFE"/>
    <w:rsid w:val="00D05554"/>
    <w:rsid w:val="00D05CC3"/>
    <w:rsid w:val="00D1021C"/>
    <w:rsid w:val="00D1053E"/>
    <w:rsid w:val="00D11959"/>
    <w:rsid w:val="00D14E05"/>
    <w:rsid w:val="00D16FD3"/>
    <w:rsid w:val="00D225FA"/>
    <w:rsid w:val="00D22A0B"/>
    <w:rsid w:val="00D2314E"/>
    <w:rsid w:val="00D241B7"/>
    <w:rsid w:val="00D25BBC"/>
    <w:rsid w:val="00D278DD"/>
    <w:rsid w:val="00D30C5F"/>
    <w:rsid w:val="00D31F68"/>
    <w:rsid w:val="00D32B99"/>
    <w:rsid w:val="00D34D8D"/>
    <w:rsid w:val="00D350B5"/>
    <w:rsid w:val="00D354AA"/>
    <w:rsid w:val="00D36E17"/>
    <w:rsid w:val="00D421C7"/>
    <w:rsid w:val="00D42B0C"/>
    <w:rsid w:val="00D463C9"/>
    <w:rsid w:val="00D46986"/>
    <w:rsid w:val="00D51C08"/>
    <w:rsid w:val="00D52FCF"/>
    <w:rsid w:val="00D53060"/>
    <w:rsid w:val="00D55221"/>
    <w:rsid w:val="00D61F8D"/>
    <w:rsid w:val="00D629A7"/>
    <w:rsid w:val="00D6411C"/>
    <w:rsid w:val="00D65FAA"/>
    <w:rsid w:val="00D675E3"/>
    <w:rsid w:val="00D70459"/>
    <w:rsid w:val="00D708C7"/>
    <w:rsid w:val="00D72CA6"/>
    <w:rsid w:val="00D73B2F"/>
    <w:rsid w:val="00D73E40"/>
    <w:rsid w:val="00D75A8C"/>
    <w:rsid w:val="00D80AF4"/>
    <w:rsid w:val="00D812FD"/>
    <w:rsid w:val="00D831AA"/>
    <w:rsid w:val="00D83427"/>
    <w:rsid w:val="00D8345E"/>
    <w:rsid w:val="00D83E83"/>
    <w:rsid w:val="00D84AEC"/>
    <w:rsid w:val="00D86633"/>
    <w:rsid w:val="00D86A43"/>
    <w:rsid w:val="00D91CB0"/>
    <w:rsid w:val="00D91CEA"/>
    <w:rsid w:val="00D91FF1"/>
    <w:rsid w:val="00D94FCC"/>
    <w:rsid w:val="00D95592"/>
    <w:rsid w:val="00D95BC3"/>
    <w:rsid w:val="00D96015"/>
    <w:rsid w:val="00D9684D"/>
    <w:rsid w:val="00D96C33"/>
    <w:rsid w:val="00D97D57"/>
    <w:rsid w:val="00D97DFC"/>
    <w:rsid w:val="00DA0448"/>
    <w:rsid w:val="00DA0B1E"/>
    <w:rsid w:val="00DA2277"/>
    <w:rsid w:val="00DA395D"/>
    <w:rsid w:val="00DA4D71"/>
    <w:rsid w:val="00DA5482"/>
    <w:rsid w:val="00DA6058"/>
    <w:rsid w:val="00DB0B63"/>
    <w:rsid w:val="00DB41FF"/>
    <w:rsid w:val="00DB4318"/>
    <w:rsid w:val="00DB4AAC"/>
    <w:rsid w:val="00DB4D0E"/>
    <w:rsid w:val="00DB532F"/>
    <w:rsid w:val="00DB731A"/>
    <w:rsid w:val="00DB7B5A"/>
    <w:rsid w:val="00DC07F0"/>
    <w:rsid w:val="00DC0CF4"/>
    <w:rsid w:val="00DC17B2"/>
    <w:rsid w:val="00DC328E"/>
    <w:rsid w:val="00DD15F0"/>
    <w:rsid w:val="00DD19C0"/>
    <w:rsid w:val="00DD256F"/>
    <w:rsid w:val="00DD2ED1"/>
    <w:rsid w:val="00DD3086"/>
    <w:rsid w:val="00DD4215"/>
    <w:rsid w:val="00DD5C0E"/>
    <w:rsid w:val="00DD7E31"/>
    <w:rsid w:val="00DD7E7C"/>
    <w:rsid w:val="00DE01FC"/>
    <w:rsid w:val="00DE1734"/>
    <w:rsid w:val="00DE3B45"/>
    <w:rsid w:val="00DE44EF"/>
    <w:rsid w:val="00DE5AC6"/>
    <w:rsid w:val="00DE787E"/>
    <w:rsid w:val="00DF3360"/>
    <w:rsid w:val="00DF4C1A"/>
    <w:rsid w:val="00DF56A6"/>
    <w:rsid w:val="00DF74E9"/>
    <w:rsid w:val="00DF7DA4"/>
    <w:rsid w:val="00E002B4"/>
    <w:rsid w:val="00E00BA0"/>
    <w:rsid w:val="00E0138A"/>
    <w:rsid w:val="00E026C0"/>
    <w:rsid w:val="00E0289A"/>
    <w:rsid w:val="00E02D3B"/>
    <w:rsid w:val="00E046B0"/>
    <w:rsid w:val="00E04B3B"/>
    <w:rsid w:val="00E05C91"/>
    <w:rsid w:val="00E07209"/>
    <w:rsid w:val="00E07C5D"/>
    <w:rsid w:val="00E1035E"/>
    <w:rsid w:val="00E10D27"/>
    <w:rsid w:val="00E11091"/>
    <w:rsid w:val="00E11EF8"/>
    <w:rsid w:val="00E123DA"/>
    <w:rsid w:val="00E12498"/>
    <w:rsid w:val="00E131ED"/>
    <w:rsid w:val="00E13F0F"/>
    <w:rsid w:val="00E14218"/>
    <w:rsid w:val="00E158EC"/>
    <w:rsid w:val="00E16448"/>
    <w:rsid w:val="00E2051F"/>
    <w:rsid w:val="00E2062B"/>
    <w:rsid w:val="00E20707"/>
    <w:rsid w:val="00E22305"/>
    <w:rsid w:val="00E2402B"/>
    <w:rsid w:val="00E24CCC"/>
    <w:rsid w:val="00E25446"/>
    <w:rsid w:val="00E254B3"/>
    <w:rsid w:val="00E2628D"/>
    <w:rsid w:val="00E2684A"/>
    <w:rsid w:val="00E270EE"/>
    <w:rsid w:val="00E27436"/>
    <w:rsid w:val="00E2743E"/>
    <w:rsid w:val="00E31667"/>
    <w:rsid w:val="00E339CF"/>
    <w:rsid w:val="00E33DF6"/>
    <w:rsid w:val="00E35630"/>
    <w:rsid w:val="00E35BD1"/>
    <w:rsid w:val="00E363A3"/>
    <w:rsid w:val="00E37571"/>
    <w:rsid w:val="00E407AD"/>
    <w:rsid w:val="00E41C65"/>
    <w:rsid w:val="00E420FF"/>
    <w:rsid w:val="00E465E7"/>
    <w:rsid w:val="00E4675E"/>
    <w:rsid w:val="00E46BF0"/>
    <w:rsid w:val="00E4764A"/>
    <w:rsid w:val="00E531CE"/>
    <w:rsid w:val="00E532DF"/>
    <w:rsid w:val="00E53D90"/>
    <w:rsid w:val="00E56133"/>
    <w:rsid w:val="00E56901"/>
    <w:rsid w:val="00E57264"/>
    <w:rsid w:val="00E629DA"/>
    <w:rsid w:val="00E64D28"/>
    <w:rsid w:val="00E65565"/>
    <w:rsid w:val="00E673A3"/>
    <w:rsid w:val="00E71941"/>
    <w:rsid w:val="00E71A6D"/>
    <w:rsid w:val="00E71B97"/>
    <w:rsid w:val="00E72322"/>
    <w:rsid w:val="00E72A66"/>
    <w:rsid w:val="00E73AB8"/>
    <w:rsid w:val="00E7464B"/>
    <w:rsid w:val="00E7537A"/>
    <w:rsid w:val="00E768E6"/>
    <w:rsid w:val="00E77880"/>
    <w:rsid w:val="00E803B3"/>
    <w:rsid w:val="00E81011"/>
    <w:rsid w:val="00E81D7D"/>
    <w:rsid w:val="00E8318D"/>
    <w:rsid w:val="00E84804"/>
    <w:rsid w:val="00E84959"/>
    <w:rsid w:val="00E84A49"/>
    <w:rsid w:val="00E8520D"/>
    <w:rsid w:val="00E875B2"/>
    <w:rsid w:val="00E938D0"/>
    <w:rsid w:val="00E93C67"/>
    <w:rsid w:val="00E943E0"/>
    <w:rsid w:val="00E95CBC"/>
    <w:rsid w:val="00E95E7A"/>
    <w:rsid w:val="00E96A95"/>
    <w:rsid w:val="00E9753F"/>
    <w:rsid w:val="00E975E9"/>
    <w:rsid w:val="00EA0711"/>
    <w:rsid w:val="00EA0CD8"/>
    <w:rsid w:val="00EA0D77"/>
    <w:rsid w:val="00EA3925"/>
    <w:rsid w:val="00EA52A0"/>
    <w:rsid w:val="00EA667B"/>
    <w:rsid w:val="00EA70AE"/>
    <w:rsid w:val="00EB10D9"/>
    <w:rsid w:val="00EB3C78"/>
    <w:rsid w:val="00EB4065"/>
    <w:rsid w:val="00EB5288"/>
    <w:rsid w:val="00EB6FC6"/>
    <w:rsid w:val="00EC268F"/>
    <w:rsid w:val="00EC2712"/>
    <w:rsid w:val="00EC2CA6"/>
    <w:rsid w:val="00EC6C48"/>
    <w:rsid w:val="00ED0462"/>
    <w:rsid w:val="00ED1127"/>
    <w:rsid w:val="00ED1405"/>
    <w:rsid w:val="00ED1D4A"/>
    <w:rsid w:val="00ED40E6"/>
    <w:rsid w:val="00ED5BAE"/>
    <w:rsid w:val="00ED5E5B"/>
    <w:rsid w:val="00ED7527"/>
    <w:rsid w:val="00ED787A"/>
    <w:rsid w:val="00EE0539"/>
    <w:rsid w:val="00EE07A6"/>
    <w:rsid w:val="00EE101C"/>
    <w:rsid w:val="00EE21BA"/>
    <w:rsid w:val="00EE2284"/>
    <w:rsid w:val="00EE3D13"/>
    <w:rsid w:val="00EE4374"/>
    <w:rsid w:val="00EE4787"/>
    <w:rsid w:val="00EE5EAF"/>
    <w:rsid w:val="00EE5FEB"/>
    <w:rsid w:val="00EE62F1"/>
    <w:rsid w:val="00EE6E4A"/>
    <w:rsid w:val="00EE6F33"/>
    <w:rsid w:val="00EF0146"/>
    <w:rsid w:val="00EF0B8B"/>
    <w:rsid w:val="00EF1CF7"/>
    <w:rsid w:val="00EF1F5F"/>
    <w:rsid w:val="00EF28A0"/>
    <w:rsid w:val="00EF6CC9"/>
    <w:rsid w:val="00EF72A0"/>
    <w:rsid w:val="00F02149"/>
    <w:rsid w:val="00F0277F"/>
    <w:rsid w:val="00F03190"/>
    <w:rsid w:val="00F03575"/>
    <w:rsid w:val="00F05B90"/>
    <w:rsid w:val="00F05F07"/>
    <w:rsid w:val="00F062B9"/>
    <w:rsid w:val="00F101A4"/>
    <w:rsid w:val="00F11233"/>
    <w:rsid w:val="00F1205F"/>
    <w:rsid w:val="00F12D35"/>
    <w:rsid w:val="00F13B0B"/>
    <w:rsid w:val="00F163B4"/>
    <w:rsid w:val="00F17494"/>
    <w:rsid w:val="00F17BA0"/>
    <w:rsid w:val="00F21050"/>
    <w:rsid w:val="00F21EEC"/>
    <w:rsid w:val="00F2388A"/>
    <w:rsid w:val="00F24D14"/>
    <w:rsid w:val="00F257EE"/>
    <w:rsid w:val="00F25D67"/>
    <w:rsid w:val="00F25EAA"/>
    <w:rsid w:val="00F27877"/>
    <w:rsid w:val="00F27DB7"/>
    <w:rsid w:val="00F30DF5"/>
    <w:rsid w:val="00F33419"/>
    <w:rsid w:val="00F34B85"/>
    <w:rsid w:val="00F34D9A"/>
    <w:rsid w:val="00F36AE0"/>
    <w:rsid w:val="00F3724B"/>
    <w:rsid w:val="00F3727A"/>
    <w:rsid w:val="00F405E9"/>
    <w:rsid w:val="00F40EAE"/>
    <w:rsid w:val="00F42D5E"/>
    <w:rsid w:val="00F44037"/>
    <w:rsid w:val="00F44E4E"/>
    <w:rsid w:val="00F4511D"/>
    <w:rsid w:val="00F456ED"/>
    <w:rsid w:val="00F45AF8"/>
    <w:rsid w:val="00F50332"/>
    <w:rsid w:val="00F52291"/>
    <w:rsid w:val="00F52B54"/>
    <w:rsid w:val="00F53C8E"/>
    <w:rsid w:val="00F53D10"/>
    <w:rsid w:val="00F55FF7"/>
    <w:rsid w:val="00F567F4"/>
    <w:rsid w:val="00F5755A"/>
    <w:rsid w:val="00F57738"/>
    <w:rsid w:val="00F57B1C"/>
    <w:rsid w:val="00F60A6C"/>
    <w:rsid w:val="00F61C08"/>
    <w:rsid w:val="00F61E43"/>
    <w:rsid w:val="00F623C0"/>
    <w:rsid w:val="00F63259"/>
    <w:rsid w:val="00F6437B"/>
    <w:rsid w:val="00F66123"/>
    <w:rsid w:val="00F74BD3"/>
    <w:rsid w:val="00F74EEB"/>
    <w:rsid w:val="00F7617E"/>
    <w:rsid w:val="00F76C72"/>
    <w:rsid w:val="00F77F92"/>
    <w:rsid w:val="00F802E2"/>
    <w:rsid w:val="00F80E7F"/>
    <w:rsid w:val="00F828A9"/>
    <w:rsid w:val="00F834D4"/>
    <w:rsid w:val="00F845BD"/>
    <w:rsid w:val="00F84EFF"/>
    <w:rsid w:val="00F84F48"/>
    <w:rsid w:val="00F87187"/>
    <w:rsid w:val="00F90D24"/>
    <w:rsid w:val="00F91DAB"/>
    <w:rsid w:val="00F93201"/>
    <w:rsid w:val="00F9338F"/>
    <w:rsid w:val="00F94D07"/>
    <w:rsid w:val="00F95E1C"/>
    <w:rsid w:val="00FA1963"/>
    <w:rsid w:val="00FA3F0A"/>
    <w:rsid w:val="00FA552F"/>
    <w:rsid w:val="00FA660F"/>
    <w:rsid w:val="00FB0453"/>
    <w:rsid w:val="00FB3163"/>
    <w:rsid w:val="00FB750D"/>
    <w:rsid w:val="00FC0119"/>
    <w:rsid w:val="00FC0232"/>
    <w:rsid w:val="00FC16D0"/>
    <w:rsid w:val="00FC1C1D"/>
    <w:rsid w:val="00FC2052"/>
    <w:rsid w:val="00FC2ADF"/>
    <w:rsid w:val="00FC46AE"/>
    <w:rsid w:val="00FC531D"/>
    <w:rsid w:val="00FC55AC"/>
    <w:rsid w:val="00FC5DD3"/>
    <w:rsid w:val="00FC6FCD"/>
    <w:rsid w:val="00FC7E5B"/>
    <w:rsid w:val="00FD19E6"/>
    <w:rsid w:val="00FD28EA"/>
    <w:rsid w:val="00FD3DCB"/>
    <w:rsid w:val="00FD6084"/>
    <w:rsid w:val="00FE1960"/>
    <w:rsid w:val="00FE3D45"/>
    <w:rsid w:val="00FE4341"/>
    <w:rsid w:val="00FE4B4E"/>
    <w:rsid w:val="00FE4DE4"/>
    <w:rsid w:val="00FE53B2"/>
    <w:rsid w:val="00FE5989"/>
    <w:rsid w:val="00FE6009"/>
    <w:rsid w:val="00FF0AE9"/>
    <w:rsid w:val="00FF3B74"/>
    <w:rsid w:val="00FF5982"/>
    <w:rsid w:val="00FF6011"/>
    <w:rsid w:val="00FF6862"/>
    <w:rsid w:val="00FF7183"/>
    <w:rsid w:val="00FF7AE6"/>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FB73B4"/>
  <w15:chartTrackingRefBased/>
  <w15:docId w15:val="{47723A26-775A-4929-B2FD-D55A1A9A78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fr-CH"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4BD3"/>
    <w:pPr>
      <w:spacing w:before="0" w:after="0" w:line="240" w:lineRule="auto"/>
      <w:jc w:val="both"/>
    </w:pPr>
    <w:rPr>
      <w:sz w:val="24"/>
    </w:rPr>
  </w:style>
  <w:style w:type="paragraph" w:styleId="Titre1">
    <w:name w:val="heading 1"/>
    <w:basedOn w:val="Normal"/>
    <w:next w:val="Normal"/>
    <w:link w:val="Titre1Car"/>
    <w:uiPriority w:val="9"/>
    <w:qFormat/>
    <w:rsid w:val="00D05554"/>
    <w:pPr>
      <w:pBdr>
        <w:top w:val="single" w:sz="24" w:space="0" w:color="BF6969"/>
        <w:left w:val="single" w:sz="24" w:space="0" w:color="BF6969"/>
        <w:bottom w:val="single" w:sz="24" w:space="0" w:color="BF6969"/>
        <w:right w:val="single" w:sz="24" w:space="0" w:color="BF6969"/>
      </w:pBdr>
      <w:shd w:val="clear" w:color="auto" w:fill="BF6969"/>
      <w:spacing w:after="240"/>
      <w:outlineLvl w:val="0"/>
    </w:pPr>
    <w:rPr>
      <w:caps/>
      <w:color w:val="FFFFFF" w:themeColor="background1"/>
      <w:spacing w:val="15"/>
      <w:sz w:val="28"/>
      <w:szCs w:val="22"/>
      <w:shd w:val="clear" w:color="auto" w:fill="BF6969"/>
    </w:rPr>
  </w:style>
  <w:style w:type="paragraph" w:styleId="Titre2">
    <w:name w:val="heading 2"/>
    <w:basedOn w:val="Normal"/>
    <w:next w:val="Normal"/>
    <w:link w:val="Titre2Car"/>
    <w:uiPriority w:val="9"/>
    <w:unhideWhenUsed/>
    <w:qFormat/>
    <w:rsid w:val="000A1007"/>
    <w:pPr>
      <w:pBdr>
        <w:top w:val="single" w:sz="24" w:space="0" w:color="FF8B8B"/>
        <w:left w:val="single" w:sz="24" w:space="0" w:color="FF8B8B"/>
        <w:bottom w:val="single" w:sz="24" w:space="0" w:color="FF8B8B"/>
        <w:right w:val="single" w:sz="24" w:space="0" w:color="FF8B8B"/>
      </w:pBdr>
      <w:shd w:val="clear" w:color="auto" w:fill="FF8B8B"/>
      <w:spacing w:after="120"/>
      <w:outlineLvl w:val="1"/>
    </w:pPr>
    <w:rPr>
      <w:caps/>
      <w:spacing w:val="15"/>
    </w:rPr>
  </w:style>
  <w:style w:type="paragraph" w:styleId="Titre3">
    <w:name w:val="heading 3"/>
    <w:basedOn w:val="Normal"/>
    <w:next w:val="Normal"/>
    <w:link w:val="Titre3Car"/>
    <w:uiPriority w:val="9"/>
    <w:unhideWhenUsed/>
    <w:qFormat/>
    <w:rsid w:val="00D05554"/>
    <w:pPr>
      <w:pBdr>
        <w:top w:val="single" w:sz="24" w:space="2" w:color="BF6969"/>
      </w:pBdr>
      <w:spacing w:before="300"/>
      <w:outlineLvl w:val="2"/>
    </w:pPr>
    <w:rPr>
      <w:caps/>
      <w:color w:val="BF6969"/>
      <w:spacing w:val="15"/>
    </w:rPr>
  </w:style>
  <w:style w:type="paragraph" w:styleId="Titre4">
    <w:name w:val="heading 4"/>
    <w:basedOn w:val="Normal"/>
    <w:next w:val="Normaldcal"/>
    <w:link w:val="Titre4Car"/>
    <w:uiPriority w:val="9"/>
    <w:unhideWhenUsed/>
    <w:qFormat/>
    <w:rsid w:val="0045431B"/>
    <w:pPr>
      <w:pBdr>
        <w:top w:val="dotted" w:sz="6" w:space="2" w:color="3494BA" w:themeColor="accent1"/>
      </w:pBdr>
      <w:spacing w:before="200"/>
      <w:ind w:left="227"/>
      <w:outlineLvl w:val="3"/>
    </w:pPr>
    <w:rPr>
      <w:caps/>
      <w:color w:val="276E8B" w:themeColor="accent1" w:themeShade="BF"/>
      <w:spacing w:val="10"/>
    </w:rPr>
  </w:style>
  <w:style w:type="paragraph" w:styleId="Titre5">
    <w:name w:val="heading 5"/>
    <w:basedOn w:val="Normal"/>
    <w:next w:val="Normal"/>
    <w:link w:val="Titre5Car"/>
    <w:uiPriority w:val="9"/>
    <w:unhideWhenUsed/>
    <w:qFormat/>
    <w:rsid w:val="00504217"/>
    <w:pPr>
      <w:pBdr>
        <w:bottom w:val="single" w:sz="6" w:space="1" w:color="3494BA" w:themeColor="accent1"/>
      </w:pBdr>
      <w:spacing w:before="200"/>
      <w:outlineLvl w:val="4"/>
    </w:pPr>
    <w:rPr>
      <w:caps/>
      <w:color w:val="276E8B" w:themeColor="accent1" w:themeShade="BF"/>
      <w:spacing w:val="10"/>
    </w:rPr>
  </w:style>
  <w:style w:type="paragraph" w:styleId="Titre6">
    <w:name w:val="heading 6"/>
    <w:basedOn w:val="Normal"/>
    <w:next w:val="Normal"/>
    <w:link w:val="Titre6Car"/>
    <w:uiPriority w:val="9"/>
    <w:unhideWhenUsed/>
    <w:qFormat/>
    <w:rsid w:val="00504217"/>
    <w:pPr>
      <w:pBdr>
        <w:bottom w:val="dotted" w:sz="6" w:space="1" w:color="3494BA" w:themeColor="accent1"/>
      </w:pBdr>
      <w:spacing w:before="200"/>
      <w:outlineLvl w:val="5"/>
    </w:pPr>
    <w:rPr>
      <w:caps/>
      <w:color w:val="276E8B" w:themeColor="accent1" w:themeShade="BF"/>
      <w:spacing w:val="10"/>
    </w:rPr>
  </w:style>
  <w:style w:type="paragraph" w:styleId="Titre7">
    <w:name w:val="heading 7"/>
    <w:basedOn w:val="Normal"/>
    <w:next w:val="Normal"/>
    <w:link w:val="Titre7Car"/>
    <w:uiPriority w:val="9"/>
    <w:semiHidden/>
    <w:unhideWhenUsed/>
    <w:qFormat/>
    <w:rsid w:val="00504217"/>
    <w:pPr>
      <w:spacing w:before="200"/>
      <w:outlineLvl w:val="6"/>
    </w:pPr>
    <w:rPr>
      <w:caps/>
      <w:color w:val="276E8B" w:themeColor="accent1" w:themeShade="BF"/>
      <w:spacing w:val="10"/>
    </w:rPr>
  </w:style>
  <w:style w:type="paragraph" w:styleId="Titre8">
    <w:name w:val="heading 8"/>
    <w:basedOn w:val="Normal"/>
    <w:next w:val="Normal"/>
    <w:link w:val="Titre8Car"/>
    <w:uiPriority w:val="9"/>
    <w:semiHidden/>
    <w:unhideWhenUsed/>
    <w:qFormat/>
    <w:rsid w:val="00504217"/>
    <w:pPr>
      <w:spacing w:before="200"/>
      <w:outlineLvl w:val="7"/>
    </w:pPr>
    <w:rPr>
      <w:caps/>
      <w:spacing w:val="10"/>
      <w:sz w:val="18"/>
      <w:szCs w:val="18"/>
    </w:rPr>
  </w:style>
  <w:style w:type="paragraph" w:styleId="Titre9">
    <w:name w:val="heading 9"/>
    <w:basedOn w:val="Normal"/>
    <w:next w:val="Normal"/>
    <w:link w:val="Titre9Car"/>
    <w:uiPriority w:val="9"/>
    <w:semiHidden/>
    <w:unhideWhenUsed/>
    <w:qFormat/>
    <w:rsid w:val="00504217"/>
    <w:pPr>
      <w:spacing w:before="20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05554"/>
    <w:rPr>
      <w:caps/>
      <w:color w:val="FFFFFF" w:themeColor="background1"/>
      <w:spacing w:val="15"/>
      <w:sz w:val="28"/>
      <w:szCs w:val="22"/>
      <w:shd w:val="clear" w:color="auto" w:fill="BF6969"/>
    </w:rPr>
  </w:style>
  <w:style w:type="character" w:customStyle="1" w:styleId="Titre2Car">
    <w:name w:val="Titre 2 Car"/>
    <w:basedOn w:val="Policepardfaut"/>
    <w:link w:val="Titre2"/>
    <w:uiPriority w:val="9"/>
    <w:rsid w:val="000A1007"/>
    <w:rPr>
      <w:caps/>
      <w:spacing w:val="15"/>
      <w:sz w:val="24"/>
      <w:shd w:val="clear" w:color="auto" w:fill="FF8B8B"/>
    </w:rPr>
  </w:style>
  <w:style w:type="character" w:customStyle="1" w:styleId="Titre3Car">
    <w:name w:val="Titre 3 Car"/>
    <w:basedOn w:val="Policepardfaut"/>
    <w:link w:val="Titre3"/>
    <w:uiPriority w:val="9"/>
    <w:rsid w:val="00D05554"/>
    <w:rPr>
      <w:caps/>
      <w:color w:val="BF6969"/>
      <w:spacing w:val="15"/>
      <w:sz w:val="24"/>
    </w:rPr>
  </w:style>
  <w:style w:type="character" w:customStyle="1" w:styleId="Titre4Car">
    <w:name w:val="Titre 4 Car"/>
    <w:basedOn w:val="Policepardfaut"/>
    <w:link w:val="Titre4"/>
    <w:uiPriority w:val="9"/>
    <w:rsid w:val="0045431B"/>
    <w:rPr>
      <w:caps/>
      <w:color w:val="276E8B" w:themeColor="accent1" w:themeShade="BF"/>
      <w:spacing w:val="10"/>
      <w:sz w:val="22"/>
    </w:rPr>
  </w:style>
  <w:style w:type="character" w:customStyle="1" w:styleId="Titre5Car">
    <w:name w:val="Titre 5 Car"/>
    <w:basedOn w:val="Policepardfaut"/>
    <w:link w:val="Titre5"/>
    <w:uiPriority w:val="9"/>
    <w:rsid w:val="00504217"/>
    <w:rPr>
      <w:caps/>
      <w:color w:val="276E8B" w:themeColor="accent1" w:themeShade="BF"/>
      <w:spacing w:val="10"/>
    </w:rPr>
  </w:style>
  <w:style w:type="paragraph" w:styleId="Paragraphedeliste">
    <w:name w:val="List Paragraph"/>
    <w:basedOn w:val="Normal"/>
    <w:link w:val="ParagraphedelisteCar"/>
    <w:uiPriority w:val="34"/>
    <w:qFormat/>
    <w:rsid w:val="00AD3D0D"/>
    <w:pPr>
      <w:ind w:left="720"/>
      <w:contextualSpacing/>
    </w:pPr>
  </w:style>
  <w:style w:type="paragraph" w:styleId="En-tte">
    <w:name w:val="header"/>
    <w:basedOn w:val="Normal"/>
    <w:link w:val="En-tteCar"/>
    <w:uiPriority w:val="99"/>
    <w:unhideWhenUsed/>
    <w:rsid w:val="00BD4278"/>
    <w:pPr>
      <w:tabs>
        <w:tab w:val="center" w:pos="4536"/>
        <w:tab w:val="right" w:pos="9072"/>
      </w:tabs>
    </w:pPr>
  </w:style>
  <w:style w:type="character" w:customStyle="1" w:styleId="En-tteCar">
    <w:name w:val="En-tête Car"/>
    <w:basedOn w:val="Policepardfaut"/>
    <w:link w:val="En-tte"/>
    <w:uiPriority w:val="99"/>
    <w:rsid w:val="00BD4278"/>
    <w:rPr>
      <w:rFonts w:ascii="Verdana" w:hAnsi="Verdana"/>
      <w:sz w:val="24"/>
    </w:rPr>
  </w:style>
  <w:style w:type="paragraph" w:styleId="Pieddepage">
    <w:name w:val="footer"/>
    <w:basedOn w:val="Normal"/>
    <w:link w:val="PieddepageCar"/>
    <w:uiPriority w:val="99"/>
    <w:unhideWhenUsed/>
    <w:rsid w:val="00BD4278"/>
    <w:pPr>
      <w:tabs>
        <w:tab w:val="center" w:pos="4536"/>
        <w:tab w:val="right" w:pos="9072"/>
      </w:tabs>
    </w:pPr>
  </w:style>
  <w:style w:type="character" w:customStyle="1" w:styleId="PieddepageCar">
    <w:name w:val="Pied de page Car"/>
    <w:basedOn w:val="Policepardfaut"/>
    <w:link w:val="Pieddepage"/>
    <w:uiPriority w:val="99"/>
    <w:rsid w:val="00BD4278"/>
    <w:rPr>
      <w:rFonts w:ascii="Verdana" w:hAnsi="Verdana"/>
      <w:sz w:val="24"/>
    </w:rPr>
  </w:style>
  <w:style w:type="table" w:styleId="Grilledutableau">
    <w:name w:val="Table Grid"/>
    <w:basedOn w:val="TableauNormal"/>
    <w:uiPriority w:val="39"/>
    <w:rsid w:val="00F40E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B8778C"/>
    <w:pPr>
      <w:numPr>
        <w:numId w:val="6"/>
      </w:numPr>
      <w:contextualSpacing/>
    </w:pPr>
  </w:style>
  <w:style w:type="character" w:customStyle="1" w:styleId="Titre6Car">
    <w:name w:val="Titre 6 Car"/>
    <w:basedOn w:val="Policepardfaut"/>
    <w:link w:val="Titre6"/>
    <w:uiPriority w:val="9"/>
    <w:rsid w:val="00504217"/>
    <w:rPr>
      <w:caps/>
      <w:color w:val="276E8B" w:themeColor="accent1" w:themeShade="BF"/>
      <w:spacing w:val="10"/>
    </w:rPr>
  </w:style>
  <w:style w:type="paragraph" w:styleId="Lgende">
    <w:name w:val="caption"/>
    <w:basedOn w:val="Normal"/>
    <w:next w:val="Normal"/>
    <w:uiPriority w:val="35"/>
    <w:unhideWhenUsed/>
    <w:qFormat/>
    <w:rsid w:val="00504217"/>
    <w:rPr>
      <w:b/>
      <w:bCs/>
      <w:color w:val="276E8B" w:themeColor="accent1" w:themeShade="BF"/>
      <w:sz w:val="16"/>
      <w:szCs w:val="16"/>
    </w:rPr>
  </w:style>
  <w:style w:type="character" w:styleId="Lienhypertexte">
    <w:name w:val="Hyperlink"/>
    <w:basedOn w:val="Policepardfaut"/>
    <w:uiPriority w:val="99"/>
    <w:unhideWhenUsed/>
    <w:rsid w:val="00BD0010"/>
    <w:rPr>
      <w:color w:val="6B9F25" w:themeColor="hyperlink"/>
      <w:u w:val="single"/>
    </w:rPr>
  </w:style>
  <w:style w:type="paragraph" w:styleId="Tabledesillustrations">
    <w:name w:val="table of figures"/>
    <w:basedOn w:val="Normal"/>
    <w:next w:val="Normal"/>
    <w:uiPriority w:val="99"/>
    <w:unhideWhenUsed/>
    <w:rsid w:val="00BD0010"/>
    <w:rPr>
      <w:sz w:val="20"/>
    </w:rPr>
  </w:style>
  <w:style w:type="character" w:customStyle="1" w:styleId="citation">
    <w:name w:val="citation"/>
    <w:basedOn w:val="Policepardfaut"/>
    <w:rsid w:val="009A6930"/>
  </w:style>
  <w:style w:type="paragraph" w:styleId="NormalWeb">
    <w:name w:val="Normal (Web)"/>
    <w:basedOn w:val="Normal"/>
    <w:uiPriority w:val="99"/>
    <w:semiHidden/>
    <w:unhideWhenUsed/>
    <w:rsid w:val="001975AC"/>
    <w:rPr>
      <w:rFonts w:ascii="Times New Roman" w:hAnsi="Times New Roman" w:cs="Times New Roman"/>
      <w:szCs w:val="24"/>
    </w:rPr>
  </w:style>
  <w:style w:type="character" w:styleId="Accentuation">
    <w:name w:val="Emphasis"/>
    <w:uiPriority w:val="20"/>
    <w:qFormat/>
    <w:rsid w:val="00504217"/>
    <w:rPr>
      <w:caps/>
      <w:color w:val="1A495C" w:themeColor="accent1" w:themeShade="7F"/>
      <w:spacing w:val="5"/>
    </w:rPr>
  </w:style>
  <w:style w:type="character" w:styleId="Lienhypertextesuivivisit">
    <w:name w:val="FollowedHyperlink"/>
    <w:basedOn w:val="Policepardfaut"/>
    <w:uiPriority w:val="99"/>
    <w:semiHidden/>
    <w:unhideWhenUsed/>
    <w:rsid w:val="005503F6"/>
    <w:rPr>
      <w:color w:val="9F6715" w:themeColor="followedHyperlink"/>
      <w:u w:val="single"/>
    </w:rPr>
  </w:style>
  <w:style w:type="character" w:customStyle="1" w:styleId="contentverset">
    <w:name w:val="content_verset"/>
    <w:basedOn w:val="Policepardfaut"/>
    <w:rsid w:val="005503F6"/>
  </w:style>
  <w:style w:type="character" w:customStyle="1" w:styleId="zoomfichelivre">
    <w:name w:val="zoom_fiche_livre"/>
    <w:basedOn w:val="Policepardfaut"/>
    <w:rsid w:val="0018485F"/>
  </w:style>
  <w:style w:type="character" w:customStyle="1" w:styleId="titre">
    <w:name w:val="titre"/>
    <w:basedOn w:val="Policepardfaut"/>
    <w:rsid w:val="0018485F"/>
  </w:style>
  <w:style w:type="character" w:customStyle="1" w:styleId="soustitre">
    <w:name w:val="soustitre"/>
    <w:basedOn w:val="Policepardfaut"/>
    <w:rsid w:val="0018485F"/>
  </w:style>
  <w:style w:type="character" w:customStyle="1" w:styleId="txtgris">
    <w:name w:val="txtgris"/>
    <w:basedOn w:val="Policepardfaut"/>
    <w:rsid w:val="0018485F"/>
  </w:style>
  <w:style w:type="character" w:styleId="lev">
    <w:name w:val="Strong"/>
    <w:uiPriority w:val="22"/>
    <w:qFormat/>
    <w:rsid w:val="00504217"/>
    <w:rPr>
      <w:b/>
      <w:bCs/>
    </w:rPr>
  </w:style>
  <w:style w:type="paragraph" w:styleId="Notedebasdepage">
    <w:name w:val="footnote text"/>
    <w:basedOn w:val="Normal"/>
    <w:link w:val="NotedebasdepageCar"/>
    <w:uiPriority w:val="99"/>
    <w:unhideWhenUsed/>
    <w:rsid w:val="004C5075"/>
    <w:rPr>
      <w:sz w:val="20"/>
    </w:rPr>
  </w:style>
  <w:style w:type="character" w:customStyle="1" w:styleId="NotedebasdepageCar">
    <w:name w:val="Note de bas de page Car"/>
    <w:basedOn w:val="Policepardfaut"/>
    <w:link w:val="Notedebasdepage"/>
    <w:uiPriority w:val="99"/>
    <w:rsid w:val="004C5075"/>
    <w:rPr>
      <w:rFonts w:ascii="Verdana" w:hAnsi="Verdana"/>
      <w:sz w:val="20"/>
      <w:szCs w:val="20"/>
    </w:rPr>
  </w:style>
  <w:style w:type="character" w:styleId="Appelnotedebasdep">
    <w:name w:val="footnote reference"/>
    <w:basedOn w:val="Policepardfaut"/>
    <w:uiPriority w:val="99"/>
    <w:semiHidden/>
    <w:unhideWhenUsed/>
    <w:rsid w:val="004C5075"/>
    <w:rPr>
      <w:vertAlign w:val="superscript"/>
    </w:rPr>
  </w:style>
  <w:style w:type="paragraph" w:customStyle="1" w:styleId="Puces">
    <w:name w:val="Puces"/>
    <w:basedOn w:val="Paragraphedeliste"/>
    <w:link w:val="PucesCar"/>
    <w:rsid w:val="007A6110"/>
    <w:pPr>
      <w:numPr>
        <w:numId w:val="7"/>
      </w:numPr>
    </w:pPr>
  </w:style>
  <w:style w:type="paragraph" w:customStyle="1" w:styleId="Rfrencesinternet">
    <w:name w:val="Références internet"/>
    <w:basedOn w:val="Normal"/>
    <w:link w:val="RfrencesinternetCar"/>
    <w:rsid w:val="007A6110"/>
    <w:rPr>
      <w:sz w:val="18"/>
      <w:szCs w:val="18"/>
    </w:rPr>
  </w:style>
  <w:style w:type="character" w:customStyle="1" w:styleId="ParagraphedelisteCar">
    <w:name w:val="Paragraphe de liste Car"/>
    <w:basedOn w:val="Policepardfaut"/>
    <w:link w:val="Paragraphedeliste"/>
    <w:uiPriority w:val="34"/>
    <w:rsid w:val="007A6110"/>
  </w:style>
  <w:style w:type="character" w:customStyle="1" w:styleId="PucesCar">
    <w:name w:val="Puces Car"/>
    <w:basedOn w:val="ParagraphedelisteCar"/>
    <w:link w:val="Puces"/>
    <w:rsid w:val="007A6110"/>
    <w:rPr>
      <w:rFonts w:ascii="Verdana" w:hAnsi="Verdana"/>
      <w:sz w:val="24"/>
    </w:rPr>
  </w:style>
  <w:style w:type="character" w:customStyle="1" w:styleId="RfrencesinternetCar">
    <w:name w:val="Références internet Car"/>
    <w:basedOn w:val="Policepardfaut"/>
    <w:link w:val="Rfrencesinternet"/>
    <w:rsid w:val="007A6110"/>
    <w:rPr>
      <w:rFonts w:ascii="Verdana" w:hAnsi="Verdana"/>
      <w:sz w:val="18"/>
      <w:szCs w:val="18"/>
    </w:rPr>
  </w:style>
  <w:style w:type="character" w:styleId="Rfrenceintense">
    <w:name w:val="Intense Reference"/>
    <w:uiPriority w:val="32"/>
    <w:qFormat/>
    <w:rsid w:val="001A1ADE"/>
    <w:rPr>
      <w:b/>
      <w:bCs/>
      <w:i/>
      <w:iCs/>
      <w:caps w:val="0"/>
      <w:color w:val="3494BA" w:themeColor="accent1"/>
      <w:sz w:val="18"/>
    </w:rPr>
  </w:style>
  <w:style w:type="character" w:customStyle="1" w:styleId="st">
    <w:name w:val="st"/>
    <w:basedOn w:val="Policepardfaut"/>
    <w:rsid w:val="00202532"/>
  </w:style>
  <w:style w:type="character" w:customStyle="1" w:styleId="titreretm">
    <w:name w:val="titre_retm"/>
    <w:basedOn w:val="Policepardfaut"/>
    <w:rsid w:val="00306B12"/>
  </w:style>
  <w:style w:type="character" w:customStyle="1" w:styleId="prix">
    <w:name w:val="prix"/>
    <w:basedOn w:val="Policepardfaut"/>
    <w:rsid w:val="00306B12"/>
  </w:style>
  <w:style w:type="paragraph" w:styleId="Index1">
    <w:name w:val="index 1"/>
    <w:basedOn w:val="Normal"/>
    <w:next w:val="Normal"/>
    <w:autoRedefine/>
    <w:uiPriority w:val="99"/>
    <w:semiHidden/>
    <w:unhideWhenUsed/>
    <w:rsid w:val="006052CB"/>
    <w:pPr>
      <w:ind w:left="240" w:hanging="240"/>
    </w:pPr>
  </w:style>
  <w:style w:type="paragraph" w:styleId="En-ttedetabledesmatires">
    <w:name w:val="TOC Heading"/>
    <w:basedOn w:val="Titre1"/>
    <w:next w:val="Normal"/>
    <w:uiPriority w:val="39"/>
    <w:unhideWhenUsed/>
    <w:qFormat/>
    <w:rsid w:val="00504217"/>
    <w:pPr>
      <w:outlineLvl w:val="9"/>
    </w:pPr>
  </w:style>
  <w:style w:type="paragraph" w:styleId="TM2">
    <w:name w:val="toc 2"/>
    <w:basedOn w:val="Normal"/>
    <w:next w:val="Normal"/>
    <w:autoRedefine/>
    <w:uiPriority w:val="39"/>
    <w:unhideWhenUsed/>
    <w:rsid w:val="006052CB"/>
    <w:pPr>
      <w:spacing w:after="100" w:line="259" w:lineRule="auto"/>
      <w:ind w:left="220"/>
    </w:pPr>
    <w:rPr>
      <w:rFonts w:cs="Times New Roman"/>
      <w:lang w:eastAsia="fr-CH"/>
    </w:rPr>
  </w:style>
  <w:style w:type="paragraph" w:styleId="TM1">
    <w:name w:val="toc 1"/>
    <w:basedOn w:val="Normal"/>
    <w:next w:val="Normal"/>
    <w:autoRedefine/>
    <w:uiPriority w:val="39"/>
    <w:unhideWhenUsed/>
    <w:rsid w:val="006052CB"/>
    <w:pPr>
      <w:spacing w:after="100" w:line="259" w:lineRule="auto"/>
    </w:pPr>
    <w:rPr>
      <w:rFonts w:cs="Times New Roman"/>
      <w:lang w:eastAsia="fr-CH"/>
    </w:rPr>
  </w:style>
  <w:style w:type="paragraph" w:styleId="TM3">
    <w:name w:val="toc 3"/>
    <w:basedOn w:val="Normal"/>
    <w:next w:val="Normal"/>
    <w:autoRedefine/>
    <w:uiPriority w:val="39"/>
    <w:unhideWhenUsed/>
    <w:rsid w:val="006052CB"/>
    <w:pPr>
      <w:spacing w:after="100" w:line="259" w:lineRule="auto"/>
      <w:ind w:left="440"/>
    </w:pPr>
    <w:rPr>
      <w:rFonts w:cs="Times New Roman"/>
      <w:lang w:eastAsia="fr-CH"/>
    </w:rPr>
  </w:style>
  <w:style w:type="character" w:customStyle="1" w:styleId="Titre7Car">
    <w:name w:val="Titre 7 Car"/>
    <w:basedOn w:val="Policepardfaut"/>
    <w:link w:val="Titre7"/>
    <w:uiPriority w:val="9"/>
    <w:semiHidden/>
    <w:rsid w:val="00504217"/>
    <w:rPr>
      <w:caps/>
      <w:color w:val="276E8B" w:themeColor="accent1" w:themeShade="BF"/>
      <w:spacing w:val="10"/>
    </w:rPr>
  </w:style>
  <w:style w:type="character" w:customStyle="1" w:styleId="Titre8Car">
    <w:name w:val="Titre 8 Car"/>
    <w:basedOn w:val="Policepardfaut"/>
    <w:link w:val="Titre8"/>
    <w:uiPriority w:val="9"/>
    <w:semiHidden/>
    <w:rsid w:val="00504217"/>
    <w:rPr>
      <w:caps/>
      <w:spacing w:val="10"/>
      <w:sz w:val="18"/>
      <w:szCs w:val="18"/>
    </w:rPr>
  </w:style>
  <w:style w:type="character" w:customStyle="1" w:styleId="Titre9Car">
    <w:name w:val="Titre 9 Car"/>
    <w:basedOn w:val="Policepardfaut"/>
    <w:link w:val="Titre9"/>
    <w:uiPriority w:val="9"/>
    <w:semiHidden/>
    <w:rsid w:val="00504217"/>
    <w:rPr>
      <w:i/>
      <w:iCs/>
      <w:caps/>
      <w:spacing w:val="10"/>
      <w:sz w:val="18"/>
      <w:szCs w:val="18"/>
    </w:rPr>
  </w:style>
  <w:style w:type="paragraph" w:styleId="Titre0">
    <w:name w:val="Title"/>
    <w:basedOn w:val="Normal"/>
    <w:next w:val="Normal"/>
    <w:link w:val="TitreCar"/>
    <w:uiPriority w:val="10"/>
    <w:qFormat/>
    <w:rsid w:val="00504217"/>
    <w:rPr>
      <w:rFonts w:asciiTheme="majorHAnsi" w:eastAsiaTheme="majorEastAsia" w:hAnsiTheme="majorHAnsi" w:cstheme="majorBidi"/>
      <w:caps/>
      <w:color w:val="3494BA" w:themeColor="accent1"/>
      <w:spacing w:val="10"/>
      <w:sz w:val="52"/>
      <w:szCs w:val="52"/>
    </w:rPr>
  </w:style>
  <w:style w:type="character" w:customStyle="1" w:styleId="TitreCar">
    <w:name w:val="Titre Car"/>
    <w:basedOn w:val="Policepardfaut"/>
    <w:link w:val="Titre0"/>
    <w:uiPriority w:val="10"/>
    <w:rsid w:val="00504217"/>
    <w:rPr>
      <w:rFonts w:asciiTheme="majorHAnsi" w:eastAsiaTheme="majorEastAsia" w:hAnsiTheme="majorHAnsi" w:cstheme="majorBidi"/>
      <w:caps/>
      <w:color w:val="3494BA" w:themeColor="accent1"/>
      <w:spacing w:val="10"/>
      <w:sz w:val="52"/>
      <w:szCs w:val="52"/>
    </w:rPr>
  </w:style>
  <w:style w:type="paragraph" w:styleId="Sous-titre">
    <w:name w:val="Subtitle"/>
    <w:basedOn w:val="Normal"/>
    <w:next w:val="Normal"/>
    <w:link w:val="Sous-titreCar"/>
    <w:uiPriority w:val="11"/>
    <w:qFormat/>
    <w:rsid w:val="00504217"/>
    <w:pPr>
      <w:spacing w:after="500"/>
    </w:pPr>
    <w:rPr>
      <w:caps/>
      <w:color w:val="595959" w:themeColor="text1" w:themeTint="A6"/>
      <w:spacing w:val="10"/>
      <w:sz w:val="21"/>
      <w:szCs w:val="21"/>
    </w:rPr>
  </w:style>
  <w:style w:type="character" w:customStyle="1" w:styleId="Sous-titreCar">
    <w:name w:val="Sous-titre Car"/>
    <w:basedOn w:val="Policepardfaut"/>
    <w:link w:val="Sous-titre"/>
    <w:uiPriority w:val="11"/>
    <w:rsid w:val="00504217"/>
    <w:rPr>
      <w:caps/>
      <w:color w:val="595959" w:themeColor="text1" w:themeTint="A6"/>
      <w:spacing w:val="10"/>
      <w:sz w:val="21"/>
      <w:szCs w:val="21"/>
    </w:rPr>
  </w:style>
  <w:style w:type="paragraph" w:styleId="Sansinterligne">
    <w:name w:val="No Spacing"/>
    <w:link w:val="SansinterligneCar"/>
    <w:uiPriority w:val="1"/>
    <w:qFormat/>
    <w:rsid w:val="00504217"/>
    <w:pPr>
      <w:spacing w:after="0" w:line="240" w:lineRule="auto"/>
    </w:pPr>
  </w:style>
  <w:style w:type="paragraph" w:styleId="Citation0">
    <w:name w:val="Quote"/>
    <w:basedOn w:val="Normal"/>
    <w:next w:val="Normal"/>
    <w:link w:val="CitationCar"/>
    <w:uiPriority w:val="29"/>
    <w:qFormat/>
    <w:rsid w:val="00504217"/>
    <w:rPr>
      <w:i/>
      <w:iCs/>
      <w:szCs w:val="24"/>
    </w:rPr>
  </w:style>
  <w:style w:type="character" w:customStyle="1" w:styleId="CitationCar">
    <w:name w:val="Citation Car"/>
    <w:basedOn w:val="Policepardfaut"/>
    <w:link w:val="Citation0"/>
    <w:uiPriority w:val="29"/>
    <w:rsid w:val="00504217"/>
    <w:rPr>
      <w:i/>
      <w:iCs/>
      <w:sz w:val="24"/>
      <w:szCs w:val="24"/>
    </w:rPr>
  </w:style>
  <w:style w:type="paragraph" w:styleId="Citationintense">
    <w:name w:val="Intense Quote"/>
    <w:basedOn w:val="Normal"/>
    <w:next w:val="Normal"/>
    <w:link w:val="CitationintenseCar"/>
    <w:uiPriority w:val="30"/>
    <w:qFormat/>
    <w:rsid w:val="00504217"/>
    <w:pPr>
      <w:spacing w:before="240" w:after="240"/>
      <w:ind w:left="1080" w:right="1080"/>
      <w:jc w:val="center"/>
    </w:pPr>
    <w:rPr>
      <w:color w:val="3494BA" w:themeColor="accent1"/>
      <w:szCs w:val="24"/>
    </w:rPr>
  </w:style>
  <w:style w:type="character" w:customStyle="1" w:styleId="CitationintenseCar">
    <w:name w:val="Citation intense Car"/>
    <w:basedOn w:val="Policepardfaut"/>
    <w:link w:val="Citationintense"/>
    <w:uiPriority w:val="30"/>
    <w:rsid w:val="00504217"/>
    <w:rPr>
      <w:color w:val="3494BA" w:themeColor="accent1"/>
      <w:sz w:val="24"/>
      <w:szCs w:val="24"/>
    </w:rPr>
  </w:style>
  <w:style w:type="character" w:styleId="Accentuationlgre">
    <w:name w:val="Subtle Emphasis"/>
    <w:uiPriority w:val="19"/>
    <w:qFormat/>
    <w:rsid w:val="00504217"/>
    <w:rPr>
      <w:i/>
      <w:iCs/>
      <w:color w:val="1A495C" w:themeColor="accent1" w:themeShade="7F"/>
    </w:rPr>
  </w:style>
  <w:style w:type="character" w:styleId="Accentuationintense">
    <w:name w:val="Intense Emphasis"/>
    <w:uiPriority w:val="21"/>
    <w:qFormat/>
    <w:rsid w:val="00504217"/>
    <w:rPr>
      <w:b/>
      <w:bCs/>
      <w:caps/>
      <w:color w:val="1A495C" w:themeColor="accent1" w:themeShade="7F"/>
      <w:spacing w:val="10"/>
    </w:rPr>
  </w:style>
  <w:style w:type="character" w:styleId="Rfrencelgre">
    <w:name w:val="Subtle Reference"/>
    <w:uiPriority w:val="31"/>
    <w:qFormat/>
    <w:rsid w:val="00504217"/>
    <w:rPr>
      <w:b/>
      <w:bCs/>
      <w:color w:val="3494BA" w:themeColor="accent1"/>
    </w:rPr>
  </w:style>
  <w:style w:type="character" w:styleId="Titredulivre">
    <w:name w:val="Book Title"/>
    <w:uiPriority w:val="33"/>
    <w:qFormat/>
    <w:rsid w:val="00504217"/>
    <w:rPr>
      <w:b/>
      <w:bCs/>
      <w:i/>
      <w:iCs/>
      <w:spacing w:val="0"/>
    </w:rPr>
  </w:style>
  <w:style w:type="paragraph" w:customStyle="1" w:styleId="Normaldcal">
    <w:name w:val="Normal décalé"/>
    <w:basedOn w:val="Normal"/>
    <w:qFormat/>
    <w:rsid w:val="0045431B"/>
    <w:pPr>
      <w:ind w:left="227"/>
    </w:pPr>
  </w:style>
  <w:style w:type="character" w:styleId="Numrodepage">
    <w:name w:val="page number"/>
    <w:basedOn w:val="Policepardfaut"/>
    <w:uiPriority w:val="99"/>
    <w:unhideWhenUsed/>
    <w:rsid w:val="00981E57"/>
  </w:style>
  <w:style w:type="character" w:customStyle="1" w:styleId="SansinterligneCar">
    <w:name w:val="Sans interligne Car"/>
    <w:basedOn w:val="Policepardfaut"/>
    <w:link w:val="Sansinterligne"/>
    <w:uiPriority w:val="1"/>
    <w:rsid w:val="00981E57"/>
  </w:style>
  <w:style w:type="character" w:styleId="Textedelespacerserv">
    <w:name w:val="Placeholder Text"/>
    <w:basedOn w:val="Policepardfaut"/>
    <w:uiPriority w:val="99"/>
    <w:semiHidden/>
    <w:rsid w:val="00810051"/>
    <w:rPr>
      <w:color w:val="808080"/>
    </w:rPr>
  </w:style>
  <w:style w:type="paragraph" w:styleId="Textedebulles">
    <w:name w:val="Balloon Text"/>
    <w:basedOn w:val="Normal"/>
    <w:link w:val="TextedebullesCar"/>
    <w:uiPriority w:val="99"/>
    <w:semiHidden/>
    <w:unhideWhenUsed/>
    <w:rsid w:val="002B32C9"/>
    <w:rPr>
      <w:rFonts w:ascii="Segoe UI" w:hAnsi="Segoe UI" w:cs="Segoe UI"/>
      <w:sz w:val="18"/>
      <w:szCs w:val="18"/>
    </w:rPr>
  </w:style>
  <w:style w:type="character" w:customStyle="1" w:styleId="TextedebullesCar">
    <w:name w:val="Texte de bulles Car"/>
    <w:basedOn w:val="Policepardfaut"/>
    <w:link w:val="Textedebulles"/>
    <w:uiPriority w:val="99"/>
    <w:semiHidden/>
    <w:rsid w:val="002B32C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06172">
      <w:bodyDiv w:val="1"/>
      <w:marLeft w:val="0"/>
      <w:marRight w:val="0"/>
      <w:marTop w:val="0"/>
      <w:marBottom w:val="0"/>
      <w:divBdr>
        <w:top w:val="none" w:sz="0" w:space="0" w:color="auto"/>
        <w:left w:val="none" w:sz="0" w:space="0" w:color="auto"/>
        <w:bottom w:val="none" w:sz="0" w:space="0" w:color="auto"/>
        <w:right w:val="none" w:sz="0" w:space="0" w:color="auto"/>
      </w:divBdr>
    </w:div>
    <w:div w:id="25765331">
      <w:bodyDiv w:val="1"/>
      <w:marLeft w:val="0"/>
      <w:marRight w:val="0"/>
      <w:marTop w:val="0"/>
      <w:marBottom w:val="0"/>
      <w:divBdr>
        <w:top w:val="none" w:sz="0" w:space="0" w:color="auto"/>
        <w:left w:val="none" w:sz="0" w:space="0" w:color="auto"/>
        <w:bottom w:val="none" w:sz="0" w:space="0" w:color="auto"/>
        <w:right w:val="none" w:sz="0" w:space="0" w:color="auto"/>
      </w:divBdr>
    </w:div>
    <w:div w:id="248781678">
      <w:bodyDiv w:val="1"/>
      <w:marLeft w:val="0"/>
      <w:marRight w:val="0"/>
      <w:marTop w:val="0"/>
      <w:marBottom w:val="0"/>
      <w:divBdr>
        <w:top w:val="none" w:sz="0" w:space="0" w:color="auto"/>
        <w:left w:val="none" w:sz="0" w:space="0" w:color="auto"/>
        <w:bottom w:val="none" w:sz="0" w:space="0" w:color="auto"/>
        <w:right w:val="none" w:sz="0" w:space="0" w:color="auto"/>
      </w:divBdr>
    </w:div>
    <w:div w:id="329021654">
      <w:bodyDiv w:val="1"/>
      <w:marLeft w:val="0"/>
      <w:marRight w:val="0"/>
      <w:marTop w:val="0"/>
      <w:marBottom w:val="0"/>
      <w:divBdr>
        <w:top w:val="none" w:sz="0" w:space="0" w:color="auto"/>
        <w:left w:val="none" w:sz="0" w:space="0" w:color="auto"/>
        <w:bottom w:val="none" w:sz="0" w:space="0" w:color="auto"/>
        <w:right w:val="none" w:sz="0" w:space="0" w:color="auto"/>
      </w:divBdr>
      <w:divsChild>
        <w:div w:id="458766784">
          <w:marLeft w:val="0"/>
          <w:marRight w:val="0"/>
          <w:marTop w:val="0"/>
          <w:marBottom w:val="0"/>
          <w:divBdr>
            <w:top w:val="none" w:sz="0" w:space="0" w:color="auto"/>
            <w:left w:val="none" w:sz="0" w:space="0" w:color="auto"/>
            <w:bottom w:val="none" w:sz="0" w:space="0" w:color="auto"/>
            <w:right w:val="none" w:sz="0" w:space="0" w:color="auto"/>
          </w:divBdr>
          <w:divsChild>
            <w:div w:id="29749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479740">
      <w:bodyDiv w:val="1"/>
      <w:marLeft w:val="0"/>
      <w:marRight w:val="0"/>
      <w:marTop w:val="0"/>
      <w:marBottom w:val="0"/>
      <w:divBdr>
        <w:top w:val="none" w:sz="0" w:space="0" w:color="auto"/>
        <w:left w:val="none" w:sz="0" w:space="0" w:color="auto"/>
        <w:bottom w:val="none" w:sz="0" w:space="0" w:color="auto"/>
        <w:right w:val="none" w:sz="0" w:space="0" w:color="auto"/>
      </w:divBdr>
      <w:divsChild>
        <w:div w:id="18997856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825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640243">
      <w:bodyDiv w:val="1"/>
      <w:marLeft w:val="0"/>
      <w:marRight w:val="0"/>
      <w:marTop w:val="0"/>
      <w:marBottom w:val="0"/>
      <w:divBdr>
        <w:top w:val="none" w:sz="0" w:space="0" w:color="auto"/>
        <w:left w:val="none" w:sz="0" w:space="0" w:color="auto"/>
        <w:bottom w:val="none" w:sz="0" w:space="0" w:color="auto"/>
        <w:right w:val="none" w:sz="0" w:space="0" w:color="auto"/>
      </w:divBdr>
      <w:divsChild>
        <w:div w:id="1356729909">
          <w:marLeft w:val="0"/>
          <w:marRight w:val="0"/>
          <w:marTop w:val="0"/>
          <w:marBottom w:val="0"/>
          <w:divBdr>
            <w:top w:val="none" w:sz="0" w:space="0" w:color="auto"/>
            <w:left w:val="none" w:sz="0" w:space="0" w:color="auto"/>
            <w:bottom w:val="none" w:sz="0" w:space="0" w:color="auto"/>
            <w:right w:val="none" w:sz="0" w:space="0" w:color="auto"/>
          </w:divBdr>
        </w:div>
      </w:divsChild>
    </w:div>
    <w:div w:id="397287583">
      <w:bodyDiv w:val="1"/>
      <w:marLeft w:val="0"/>
      <w:marRight w:val="0"/>
      <w:marTop w:val="0"/>
      <w:marBottom w:val="0"/>
      <w:divBdr>
        <w:top w:val="none" w:sz="0" w:space="0" w:color="auto"/>
        <w:left w:val="none" w:sz="0" w:space="0" w:color="auto"/>
        <w:bottom w:val="none" w:sz="0" w:space="0" w:color="auto"/>
        <w:right w:val="none" w:sz="0" w:space="0" w:color="auto"/>
      </w:divBdr>
      <w:divsChild>
        <w:div w:id="1972402307">
          <w:marLeft w:val="0"/>
          <w:marRight w:val="0"/>
          <w:marTop w:val="0"/>
          <w:marBottom w:val="0"/>
          <w:divBdr>
            <w:top w:val="none" w:sz="0" w:space="0" w:color="auto"/>
            <w:left w:val="none" w:sz="0" w:space="0" w:color="auto"/>
            <w:bottom w:val="none" w:sz="0" w:space="0" w:color="auto"/>
            <w:right w:val="none" w:sz="0" w:space="0" w:color="auto"/>
          </w:divBdr>
          <w:divsChild>
            <w:div w:id="723140588">
              <w:marLeft w:val="0"/>
              <w:marRight w:val="0"/>
              <w:marTop w:val="0"/>
              <w:marBottom w:val="0"/>
              <w:divBdr>
                <w:top w:val="none" w:sz="0" w:space="0" w:color="auto"/>
                <w:left w:val="none" w:sz="0" w:space="0" w:color="auto"/>
                <w:bottom w:val="none" w:sz="0" w:space="0" w:color="auto"/>
                <w:right w:val="none" w:sz="0" w:space="0" w:color="auto"/>
              </w:divBdr>
              <w:divsChild>
                <w:div w:id="2054620061">
                  <w:marLeft w:val="0"/>
                  <w:marRight w:val="0"/>
                  <w:marTop w:val="0"/>
                  <w:marBottom w:val="0"/>
                  <w:divBdr>
                    <w:top w:val="none" w:sz="0" w:space="0" w:color="auto"/>
                    <w:left w:val="none" w:sz="0" w:space="0" w:color="auto"/>
                    <w:bottom w:val="none" w:sz="0" w:space="0" w:color="auto"/>
                    <w:right w:val="none" w:sz="0" w:space="0" w:color="auto"/>
                  </w:divBdr>
                  <w:divsChild>
                    <w:div w:id="418914800">
                      <w:marLeft w:val="0"/>
                      <w:marRight w:val="0"/>
                      <w:marTop w:val="0"/>
                      <w:marBottom w:val="0"/>
                      <w:divBdr>
                        <w:top w:val="none" w:sz="0" w:space="0" w:color="auto"/>
                        <w:left w:val="none" w:sz="0" w:space="0" w:color="auto"/>
                        <w:bottom w:val="none" w:sz="0" w:space="0" w:color="auto"/>
                        <w:right w:val="none" w:sz="0" w:space="0" w:color="auto"/>
                      </w:divBdr>
                      <w:divsChild>
                        <w:div w:id="1374690009">
                          <w:marLeft w:val="0"/>
                          <w:marRight w:val="0"/>
                          <w:marTop w:val="0"/>
                          <w:marBottom w:val="0"/>
                          <w:divBdr>
                            <w:top w:val="none" w:sz="0" w:space="0" w:color="auto"/>
                            <w:left w:val="none" w:sz="0" w:space="0" w:color="auto"/>
                            <w:bottom w:val="none" w:sz="0" w:space="0" w:color="auto"/>
                            <w:right w:val="none" w:sz="0" w:space="0" w:color="auto"/>
                          </w:divBdr>
                          <w:divsChild>
                            <w:div w:id="958561501">
                              <w:marLeft w:val="0"/>
                              <w:marRight w:val="0"/>
                              <w:marTop w:val="0"/>
                              <w:marBottom w:val="0"/>
                              <w:divBdr>
                                <w:top w:val="none" w:sz="0" w:space="0" w:color="auto"/>
                                <w:left w:val="none" w:sz="0" w:space="0" w:color="auto"/>
                                <w:bottom w:val="none" w:sz="0" w:space="0" w:color="auto"/>
                                <w:right w:val="none" w:sz="0" w:space="0" w:color="auto"/>
                              </w:divBdr>
                              <w:divsChild>
                                <w:div w:id="1392459920">
                                  <w:marLeft w:val="0"/>
                                  <w:marRight w:val="0"/>
                                  <w:marTop w:val="0"/>
                                  <w:marBottom w:val="0"/>
                                  <w:divBdr>
                                    <w:top w:val="none" w:sz="0" w:space="0" w:color="auto"/>
                                    <w:left w:val="none" w:sz="0" w:space="0" w:color="auto"/>
                                    <w:bottom w:val="none" w:sz="0" w:space="0" w:color="auto"/>
                                    <w:right w:val="none" w:sz="0" w:space="0" w:color="auto"/>
                                  </w:divBdr>
                                </w:div>
                                <w:div w:id="242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3615">
                      <w:marLeft w:val="0"/>
                      <w:marRight w:val="0"/>
                      <w:marTop w:val="0"/>
                      <w:marBottom w:val="0"/>
                      <w:divBdr>
                        <w:top w:val="none" w:sz="0" w:space="0" w:color="auto"/>
                        <w:left w:val="none" w:sz="0" w:space="0" w:color="auto"/>
                        <w:bottom w:val="none" w:sz="0" w:space="0" w:color="auto"/>
                        <w:right w:val="none" w:sz="0" w:space="0" w:color="auto"/>
                      </w:divBdr>
                      <w:divsChild>
                        <w:div w:id="1562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278740">
              <w:marLeft w:val="0"/>
              <w:marRight w:val="0"/>
              <w:marTop w:val="0"/>
              <w:marBottom w:val="0"/>
              <w:divBdr>
                <w:top w:val="none" w:sz="0" w:space="0" w:color="auto"/>
                <w:left w:val="none" w:sz="0" w:space="0" w:color="auto"/>
                <w:bottom w:val="none" w:sz="0" w:space="0" w:color="auto"/>
                <w:right w:val="none" w:sz="0" w:space="0" w:color="auto"/>
              </w:divBdr>
              <w:divsChild>
                <w:div w:id="1539199998">
                  <w:marLeft w:val="0"/>
                  <w:marRight w:val="0"/>
                  <w:marTop w:val="0"/>
                  <w:marBottom w:val="0"/>
                  <w:divBdr>
                    <w:top w:val="none" w:sz="0" w:space="0" w:color="auto"/>
                    <w:left w:val="none" w:sz="0" w:space="0" w:color="auto"/>
                    <w:bottom w:val="none" w:sz="0" w:space="0" w:color="auto"/>
                    <w:right w:val="none" w:sz="0" w:space="0" w:color="auto"/>
                  </w:divBdr>
                  <w:divsChild>
                    <w:div w:id="1766462985">
                      <w:marLeft w:val="0"/>
                      <w:marRight w:val="0"/>
                      <w:marTop w:val="0"/>
                      <w:marBottom w:val="0"/>
                      <w:divBdr>
                        <w:top w:val="none" w:sz="0" w:space="0" w:color="auto"/>
                        <w:left w:val="none" w:sz="0" w:space="0" w:color="auto"/>
                        <w:bottom w:val="none" w:sz="0" w:space="0" w:color="auto"/>
                        <w:right w:val="none" w:sz="0" w:space="0" w:color="auto"/>
                      </w:divBdr>
                      <w:divsChild>
                        <w:div w:id="1054155651">
                          <w:marLeft w:val="0"/>
                          <w:marRight w:val="0"/>
                          <w:marTop w:val="0"/>
                          <w:marBottom w:val="0"/>
                          <w:divBdr>
                            <w:top w:val="none" w:sz="0" w:space="0" w:color="auto"/>
                            <w:left w:val="none" w:sz="0" w:space="0" w:color="auto"/>
                            <w:bottom w:val="none" w:sz="0" w:space="0" w:color="auto"/>
                            <w:right w:val="none" w:sz="0" w:space="0" w:color="auto"/>
                          </w:divBdr>
                          <w:divsChild>
                            <w:div w:id="8913058">
                              <w:marLeft w:val="0"/>
                              <w:marRight w:val="0"/>
                              <w:marTop w:val="0"/>
                              <w:marBottom w:val="0"/>
                              <w:divBdr>
                                <w:top w:val="none" w:sz="0" w:space="0" w:color="auto"/>
                                <w:left w:val="none" w:sz="0" w:space="0" w:color="auto"/>
                                <w:bottom w:val="none" w:sz="0" w:space="0" w:color="auto"/>
                                <w:right w:val="none" w:sz="0" w:space="0" w:color="auto"/>
                              </w:divBdr>
                              <w:divsChild>
                                <w:div w:id="1679653982">
                                  <w:marLeft w:val="0"/>
                                  <w:marRight w:val="0"/>
                                  <w:marTop w:val="0"/>
                                  <w:marBottom w:val="0"/>
                                  <w:divBdr>
                                    <w:top w:val="none" w:sz="0" w:space="0" w:color="auto"/>
                                    <w:left w:val="none" w:sz="0" w:space="0" w:color="auto"/>
                                    <w:bottom w:val="none" w:sz="0" w:space="0" w:color="auto"/>
                                    <w:right w:val="none" w:sz="0" w:space="0" w:color="auto"/>
                                  </w:divBdr>
                                </w:div>
                                <w:div w:id="113367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913873">
              <w:marLeft w:val="0"/>
              <w:marRight w:val="0"/>
              <w:marTop w:val="0"/>
              <w:marBottom w:val="0"/>
              <w:divBdr>
                <w:top w:val="none" w:sz="0" w:space="0" w:color="auto"/>
                <w:left w:val="none" w:sz="0" w:space="0" w:color="auto"/>
                <w:bottom w:val="none" w:sz="0" w:space="0" w:color="auto"/>
                <w:right w:val="none" w:sz="0" w:space="0" w:color="auto"/>
              </w:divBdr>
              <w:divsChild>
                <w:div w:id="35743391">
                  <w:marLeft w:val="0"/>
                  <w:marRight w:val="0"/>
                  <w:marTop w:val="0"/>
                  <w:marBottom w:val="0"/>
                  <w:divBdr>
                    <w:top w:val="none" w:sz="0" w:space="0" w:color="auto"/>
                    <w:left w:val="none" w:sz="0" w:space="0" w:color="auto"/>
                    <w:bottom w:val="none" w:sz="0" w:space="0" w:color="auto"/>
                    <w:right w:val="none" w:sz="0" w:space="0" w:color="auto"/>
                  </w:divBdr>
                  <w:divsChild>
                    <w:div w:id="1377780687">
                      <w:marLeft w:val="0"/>
                      <w:marRight w:val="0"/>
                      <w:marTop w:val="0"/>
                      <w:marBottom w:val="0"/>
                      <w:divBdr>
                        <w:top w:val="none" w:sz="0" w:space="0" w:color="auto"/>
                        <w:left w:val="none" w:sz="0" w:space="0" w:color="auto"/>
                        <w:bottom w:val="none" w:sz="0" w:space="0" w:color="auto"/>
                        <w:right w:val="none" w:sz="0" w:space="0" w:color="auto"/>
                      </w:divBdr>
                      <w:divsChild>
                        <w:div w:id="1082675324">
                          <w:marLeft w:val="0"/>
                          <w:marRight w:val="0"/>
                          <w:marTop w:val="0"/>
                          <w:marBottom w:val="0"/>
                          <w:divBdr>
                            <w:top w:val="none" w:sz="0" w:space="0" w:color="auto"/>
                            <w:left w:val="none" w:sz="0" w:space="0" w:color="auto"/>
                            <w:bottom w:val="none" w:sz="0" w:space="0" w:color="auto"/>
                            <w:right w:val="none" w:sz="0" w:space="0" w:color="auto"/>
                          </w:divBdr>
                          <w:divsChild>
                            <w:div w:id="425810732">
                              <w:marLeft w:val="0"/>
                              <w:marRight w:val="0"/>
                              <w:marTop w:val="0"/>
                              <w:marBottom w:val="0"/>
                              <w:divBdr>
                                <w:top w:val="none" w:sz="0" w:space="0" w:color="auto"/>
                                <w:left w:val="none" w:sz="0" w:space="0" w:color="auto"/>
                                <w:bottom w:val="none" w:sz="0" w:space="0" w:color="auto"/>
                                <w:right w:val="none" w:sz="0" w:space="0" w:color="auto"/>
                              </w:divBdr>
                              <w:divsChild>
                                <w:div w:id="1435519303">
                                  <w:marLeft w:val="0"/>
                                  <w:marRight w:val="0"/>
                                  <w:marTop w:val="0"/>
                                  <w:marBottom w:val="0"/>
                                  <w:divBdr>
                                    <w:top w:val="none" w:sz="0" w:space="0" w:color="auto"/>
                                    <w:left w:val="none" w:sz="0" w:space="0" w:color="auto"/>
                                    <w:bottom w:val="none" w:sz="0" w:space="0" w:color="auto"/>
                                    <w:right w:val="none" w:sz="0" w:space="0" w:color="auto"/>
                                  </w:divBdr>
                                </w:div>
                                <w:div w:id="93070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610364">
              <w:marLeft w:val="0"/>
              <w:marRight w:val="0"/>
              <w:marTop w:val="0"/>
              <w:marBottom w:val="0"/>
              <w:divBdr>
                <w:top w:val="none" w:sz="0" w:space="0" w:color="auto"/>
                <w:left w:val="none" w:sz="0" w:space="0" w:color="auto"/>
                <w:bottom w:val="none" w:sz="0" w:space="0" w:color="auto"/>
                <w:right w:val="none" w:sz="0" w:space="0" w:color="auto"/>
              </w:divBdr>
              <w:divsChild>
                <w:div w:id="192456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33459">
          <w:marLeft w:val="0"/>
          <w:marRight w:val="0"/>
          <w:marTop w:val="0"/>
          <w:marBottom w:val="0"/>
          <w:divBdr>
            <w:top w:val="none" w:sz="0" w:space="0" w:color="auto"/>
            <w:left w:val="none" w:sz="0" w:space="0" w:color="auto"/>
            <w:bottom w:val="none" w:sz="0" w:space="0" w:color="auto"/>
            <w:right w:val="none" w:sz="0" w:space="0" w:color="auto"/>
          </w:divBdr>
          <w:divsChild>
            <w:div w:id="216816853">
              <w:marLeft w:val="0"/>
              <w:marRight w:val="0"/>
              <w:marTop w:val="0"/>
              <w:marBottom w:val="0"/>
              <w:divBdr>
                <w:top w:val="none" w:sz="0" w:space="0" w:color="auto"/>
                <w:left w:val="none" w:sz="0" w:space="0" w:color="auto"/>
                <w:bottom w:val="none" w:sz="0" w:space="0" w:color="auto"/>
                <w:right w:val="none" w:sz="0" w:space="0" w:color="auto"/>
              </w:divBdr>
              <w:divsChild>
                <w:div w:id="624506274">
                  <w:marLeft w:val="0"/>
                  <w:marRight w:val="0"/>
                  <w:marTop w:val="0"/>
                  <w:marBottom w:val="0"/>
                  <w:divBdr>
                    <w:top w:val="none" w:sz="0" w:space="0" w:color="auto"/>
                    <w:left w:val="none" w:sz="0" w:space="0" w:color="auto"/>
                    <w:bottom w:val="none" w:sz="0" w:space="0" w:color="auto"/>
                    <w:right w:val="none" w:sz="0" w:space="0" w:color="auto"/>
                  </w:divBdr>
                  <w:divsChild>
                    <w:div w:id="1950504235">
                      <w:marLeft w:val="0"/>
                      <w:marRight w:val="0"/>
                      <w:marTop w:val="0"/>
                      <w:marBottom w:val="0"/>
                      <w:divBdr>
                        <w:top w:val="none" w:sz="0" w:space="0" w:color="auto"/>
                        <w:left w:val="none" w:sz="0" w:space="0" w:color="auto"/>
                        <w:bottom w:val="none" w:sz="0" w:space="0" w:color="auto"/>
                        <w:right w:val="none" w:sz="0" w:space="0" w:color="auto"/>
                      </w:divBdr>
                    </w:div>
                    <w:div w:id="366952400">
                      <w:marLeft w:val="0"/>
                      <w:marRight w:val="0"/>
                      <w:marTop w:val="0"/>
                      <w:marBottom w:val="0"/>
                      <w:divBdr>
                        <w:top w:val="none" w:sz="0" w:space="0" w:color="auto"/>
                        <w:left w:val="none" w:sz="0" w:space="0" w:color="auto"/>
                        <w:bottom w:val="none" w:sz="0" w:space="0" w:color="auto"/>
                        <w:right w:val="none" w:sz="0" w:space="0" w:color="auto"/>
                      </w:divBdr>
                      <w:divsChild>
                        <w:div w:id="384794543">
                          <w:marLeft w:val="0"/>
                          <w:marRight w:val="0"/>
                          <w:marTop w:val="0"/>
                          <w:marBottom w:val="0"/>
                          <w:divBdr>
                            <w:top w:val="none" w:sz="0" w:space="0" w:color="auto"/>
                            <w:left w:val="none" w:sz="0" w:space="0" w:color="auto"/>
                            <w:bottom w:val="none" w:sz="0" w:space="0" w:color="auto"/>
                            <w:right w:val="none" w:sz="0" w:space="0" w:color="auto"/>
                          </w:divBdr>
                          <w:divsChild>
                            <w:div w:id="1582181703">
                              <w:marLeft w:val="0"/>
                              <w:marRight w:val="0"/>
                              <w:marTop w:val="0"/>
                              <w:marBottom w:val="0"/>
                              <w:divBdr>
                                <w:top w:val="none" w:sz="0" w:space="0" w:color="auto"/>
                                <w:left w:val="none" w:sz="0" w:space="0" w:color="auto"/>
                                <w:bottom w:val="none" w:sz="0" w:space="0" w:color="auto"/>
                                <w:right w:val="none" w:sz="0" w:space="0" w:color="auto"/>
                              </w:divBdr>
                              <w:divsChild>
                                <w:div w:id="95297924">
                                  <w:marLeft w:val="0"/>
                                  <w:marRight w:val="0"/>
                                  <w:marTop w:val="0"/>
                                  <w:marBottom w:val="0"/>
                                  <w:divBdr>
                                    <w:top w:val="none" w:sz="0" w:space="0" w:color="auto"/>
                                    <w:left w:val="none" w:sz="0" w:space="0" w:color="auto"/>
                                    <w:bottom w:val="none" w:sz="0" w:space="0" w:color="auto"/>
                                    <w:right w:val="none" w:sz="0" w:space="0" w:color="auto"/>
                                  </w:divBdr>
                                  <w:divsChild>
                                    <w:div w:id="177636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082183">
                      <w:marLeft w:val="0"/>
                      <w:marRight w:val="0"/>
                      <w:marTop w:val="0"/>
                      <w:marBottom w:val="0"/>
                      <w:divBdr>
                        <w:top w:val="none" w:sz="0" w:space="0" w:color="auto"/>
                        <w:left w:val="none" w:sz="0" w:space="0" w:color="auto"/>
                        <w:bottom w:val="none" w:sz="0" w:space="0" w:color="auto"/>
                        <w:right w:val="none" w:sz="0" w:space="0" w:color="auto"/>
                      </w:divBdr>
                      <w:divsChild>
                        <w:div w:id="61310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785405">
          <w:marLeft w:val="0"/>
          <w:marRight w:val="0"/>
          <w:marTop w:val="0"/>
          <w:marBottom w:val="0"/>
          <w:divBdr>
            <w:top w:val="none" w:sz="0" w:space="0" w:color="auto"/>
            <w:left w:val="none" w:sz="0" w:space="0" w:color="auto"/>
            <w:bottom w:val="none" w:sz="0" w:space="0" w:color="auto"/>
            <w:right w:val="none" w:sz="0" w:space="0" w:color="auto"/>
          </w:divBdr>
          <w:divsChild>
            <w:div w:id="1197158465">
              <w:marLeft w:val="0"/>
              <w:marRight w:val="0"/>
              <w:marTop w:val="0"/>
              <w:marBottom w:val="0"/>
              <w:divBdr>
                <w:top w:val="none" w:sz="0" w:space="0" w:color="auto"/>
                <w:left w:val="none" w:sz="0" w:space="0" w:color="auto"/>
                <w:bottom w:val="none" w:sz="0" w:space="0" w:color="auto"/>
                <w:right w:val="none" w:sz="0" w:space="0" w:color="auto"/>
              </w:divBdr>
              <w:divsChild>
                <w:div w:id="1503399445">
                  <w:marLeft w:val="0"/>
                  <w:marRight w:val="0"/>
                  <w:marTop w:val="0"/>
                  <w:marBottom w:val="0"/>
                  <w:divBdr>
                    <w:top w:val="none" w:sz="0" w:space="0" w:color="auto"/>
                    <w:left w:val="none" w:sz="0" w:space="0" w:color="auto"/>
                    <w:bottom w:val="none" w:sz="0" w:space="0" w:color="auto"/>
                    <w:right w:val="none" w:sz="0" w:space="0" w:color="auto"/>
                  </w:divBdr>
                </w:div>
                <w:div w:id="97618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853113">
      <w:bodyDiv w:val="1"/>
      <w:marLeft w:val="0"/>
      <w:marRight w:val="0"/>
      <w:marTop w:val="0"/>
      <w:marBottom w:val="0"/>
      <w:divBdr>
        <w:top w:val="none" w:sz="0" w:space="0" w:color="auto"/>
        <w:left w:val="none" w:sz="0" w:space="0" w:color="auto"/>
        <w:bottom w:val="none" w:sz="0" w:space="0" w:color="auto"/>
        <w:right w:val="none" w:sz="0" w:space="0" w:color="auto"/>
      </w:divBdr>
      <w:divsChild>
        <w:div w:id="15155324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1558205">
      <w:bodyDiv w:val="1"/>
      <w:marLeft w:val="0"/>
      <w:marRight w:val="0"/>
      <w:marTop w:val="0"/>
      <w:marBottom w:val="0"/>
      <w:divBdr>
        <w:top w:val="none" w:sz="0" w:space="0" w:color="auto"/>
        <w:left w:val="none" w:sz="0" w:space="0" w:color="auto"/>
        <w:bottom w:val="none" w:sz="0" w:space="0" w:color="auto"/>
        <w:right w:val="none" w:sz="0" w:space="0" w:color="auto"/>
      </w:divBdr>
    </w:div>
    <w:div w:id="611402897">
      <w:bodyDiv w:val="1"/>
      <w:marLeft w:val="0"/>
      <w:marRight w:val="0"/>
      <w:marTop w:val="0"/>
      <w:marBottom w:val="0"/>
      <w:divBdr>
        <w:top w:val="none" w:sz="0" w:space="0" w:color="auto"/>
        <w:left w:val="none" w:sz="0" w:space="0" w:color="auto"/>
        <w:bottom w:val="none" w:sz="0" w:space="0" w:color="auto"/>
        <w:right w:val="none" w:sz="0" w:space="0" w:color="auto"/>
      </w:divBdr>
    </w:div>
    <w:div w:id="702633449">
      <w:bodyDiv w:val="1"/>
      <w:marLeft w:val="0"/>
      <w:marRight w:val="0"/>
      <w:marTop w:val="0"/>
      <w:marBottom w:val="0"/>
      <w:divBdr>
        <w:top w:val="none" w:sz="0" w:space="0" w:color="auto"/>
        <w:left w:val="none" w:sz="0" w:space="0" w:color="auto"/>
        <w:bottom w:val="none" w:sz="0" w:space="0" w:color="auto"/>
        <w:right w:val="none" w:sz="0" w:space="0" w:color="auto"/>
      </w:divBdr>
      <w:divsChild>
        <w:div w:id="1071123578">
          <w:marLeft w:val="0"/>
          <w:marRight w:val="0"/>
          <w:marTop w:val="0"/>
          <w:marBottom w:val="0"/>
          <w:divBdr>
            <w:top w:val="none" w:sz="0" w:space="0" w:color="auto"/>
            <w:left w:val="none" w:sz="0" w:space="0" w:color="auto"/>
            <w:bottom w:val="none" w:sz="0" w:space="0" w:color="auto"/>
            <w:right w:val="none" w:sz="0" w:space="0" w:color="auto"/>
          </w:divBdr>
        </w:div>
      </w:divsChild>
    </w:div>
    <w:div w:id="731079966">
      <w:bodyDiv w:val="1"/>
      <w:marLeft w:val="0"/>
      <w:marRight w:val="0"/>
      <w:marTop w:val="0"/>
      <w:marBottom w:val="0"/>
      <w:divBdr>
        <w:top w:val="none" w:sz="0" w:space="0" w:color="auto"/>
        <w:left w:val="none" w:sz="0" w:space="0" w:color="auto"/>
        <w:bottom w:val="none" w:sz="0" w:space="0" w:color="auto"/>
        <w:right w:val="none" w:sz="0" w:space="0" w:color="auto"/>
      </w:divBdr>
    </w:div>
    <w:div w:id="935136980">
      <w:bodyDiv w:val="1"/>
      <w:marLeft w:val="0"/>
      <w:marRight w:val="0"/>
      <w:marTop w:val="0"/>
      <w:marBottom w:val="0"/>
      <w:divBdr>
        <w:top w:val="none" w:sz="0" w:space="0" w:color="auto"/>
        <w:left w:val="none" w:sz="0" w:space="0" w:color="auto"/>
        <w:bottom w:val="none" w:sz="0" w:space="0" w:color="auto"/>
        <w:right w:val="none" w:sz="0" w:space="0" w:color="auto"/>
      </w:divBdr>
      <w:divsChild>
        <w:div w:id="1825004298">
          <w:marLeft w:val="0"/>
          <w:marRight w:val="0"/>
          <w:marTop w:val="0"/>
          <w:marBottom w:val="0"/>
          <w:divBdr>
            <w:top w:val="none" w:sz="0" w:space="0" w:color="auto"/>
            <w:left w:val="none" w:sz="0" w:space="0" w:color="auto"/>
            <w:bottom w:val="none" w:sz="0" w:space="0" w:color="auto"/>
            <w:right w:val="none" w:sz="0" w:space="0" w:color="auto"/>
          </w:divBdr>
        </w:div>
      </w:divsChild>
    </w:div>
    <w:div w:id="943533117">
      <w:bodyDiv w:val="1"/>
      <w:marLeft w:val="0"/>
      <w:marRight w:val="0"/>
      <w:marTop w:val="0"/>
      <w:marBottom w:val="0"/>
      <w:divBdr>
        <w:top w:val="none" w:sz="0" w:space="0" w:color="auto"/>
        <w:left w:val="none" w:sz="0" w:space="0" w:color="auto"/>
        <w:bottom w:val="none" w:sz="0" w:space="0" w:color="auto"/>
        <w:right w:val="none" w:sz="0" w:space="0" w:color="auto"/>
      </w:divBdr>
      <w:divsChild>
        <w:div w:id="1762412795">
          <w:marLeft w:val="0"/>
          <w:marRight w:val="0"/>
          <w:marTop w:val="0"/>
          <w:marBottom w:val="0"/>
          <w:divBdr>
            <w:top w:val="none" w:sz="0" w:space="0" w:color="auto"/>
            <w:left w:val="none" w:sz="0" w:space="0" w:color="auto"/>
            <w:bottom w:val="none" w:sz="0" w:space="0" w:color="auto"/>
            <w:right w:val="none" w:sz="0" w:space="0" w:color="auto"/>
          </w:divBdr>
        </w:div>
        <w:div w:id="1488782357">
          <w:marLeft w:val="0"/>
          <w:marRight w:val="0"/>
          <w:marTop w:val="0"/>
          <w:marBottom w:val="0"/>
          <w:divBdr>
            <w:top w:val="none" w:sz="0" w:space="0" w:color="auto"/>
            <w:left w:val="none" w:sz="0" w:space="0" w:color="auto"/>
            <w:bottom w:val="none" w:sz="0" w:space="0" w:color="auto"/>
            <w:right w:val="none" w:sz="0" w:space="0" w:color="auto"/>
          </w:divBdr>
        </w:div>
        <w:div w:id="678847023">
          <w:marLeft w:val="0"/>
          <w:marRight w:val="0"/>
          <w:marTop w:val="0"/>
          <w:marBottom w:val="0"/>
          <w:divBdr>
            <w:top w:val="none" w:sz="0" w:space="0" w:color="auto"/>
            <w:left w:val="none" w:sz="0" w:space="0" w:color="auto"/>
            <w:bottom w:val="none" w:sz="0" w:space="0" w:color="auto"/>
            <w:right w:val="none" w:sz="0" w:space="0" w:color="auto"/>
          </w:divBdr>
        </w:div>
      </w:divsChild>
    </w:div>
    <w:div w:id="983462095">
      <w:bodyDiv w:val="1"/>
      <w:marLeft w:val="0"/>
      <w:marRight w:val="0"/>
      <w:marTop w:val="0"/>
      <w:marBottom w:val="0"/>
      <w:divBdr>
        <w:top w:val="none" w:sz="0" w:space="0" w:color="auto"/>
        <w:left w:val="none" w:sz="0" w:space="0" w:color="auto"/>
        <w:bottom w:val="none" w:sz="0" w:space="0" w:color="auto"/>
        <w:right w:val="none" w:sz="0" w:space="0" w:color="auto"/>
      </w:divBdr>
      <w:divsChild>
        <w:div w:id="648482194">
          <w:marLeft w:val="0"/>
          <w:marRight w:val="0"/>
          <w:marTop w:val="0"/>
          <w:marBottom w:val="0"/>
          <w:divBdr>
            <w:top w:val="none" w:sz="0" w:space="0" w:color="auto"/>
            <w:left w:val="none" w:sz="0" w:space="0" w:color="auto"/>
            <w:bottom w:val="none" w:sz="0" w:space="0" w:color="auto"/>
            <w:right w:val="none" w:sz="0" w:space="0" w:color="auto"/>
          </w:divBdr>
        </w:div>
        <w:div w:id="1031419334">
          <w:marLeft w:val="0"/>
          <w:marRight w:val="0"/>
          <w:marTop w:val="0"/>
          <w:marBottom w:val="0"/>
          <w:divBdr>
            <w:top w:val="none" w:sz="0" w:space="0" w:color="auto"/>
            <w:left w:val="none" w:sz="0" w:space="0" w:color="auto"/>
            <w:bottom w:val="none" w:sz="0" w:space="0" w:color="auto"/>
            <w:right w:val="none" w:sz="0" w:space="0" w:color="auto"/>
          </w:divBdr>
        </w:div>
        <w:div w:id="666134475">
          <w:marLeft w:val="0"/>
          <w:marRight w:val="0"/>
          <w:marTop w:val="0"/>
          <w:marBottom w:val="0"/>
          <w:divBdr>
            <w:top w:val="none" w:sz="0" w:space="0" w:color="auto"/>
            <w:left w:val="none" w:sz="0" w:space="0" w:color="auto"/>
            <w:bottom w:val="none" w:sz="0" w:space="0" w:color="auto"/>
            <w:right w:val="none" w:sz="0" w:space="0" w:color="auto"/>
          </w:divBdr>
        </w:div>
        <w:div w:id="1338339203">
          <w:marLeft w:val="0"/>
          <w:marRight w:val="0"/>
          <w:marTop w:val="0"/>
          <w:marBottom w:val="0"/>
          <w:divBdr>
            <w:top w:val="none" w:sz="0" w:space="0" w:color="auto"/>
            <w:left w:val="none" w:sz="0" w:space="0" w:color="auto"/>
            <w:bottom w:val="none" w:sz="0" w:space="0" w:color="auto"/>
            <w:right w:val="none" w:sz="0" w:space="0" w:color="auto"/>
          </w:divBdr>
        </w:div>
        <w:div w:id="1478573859">
          <w:marLeft w:val="0"/>
          <w:marRight w:val="0"/>
          <w:marTop w:val="0"/>
          <w:marBottom w:val="0"/>
          <w:divBdr>
            <w:top w:val="none" w:sz="0" w:space="0" w:color="auto"/>
            <w:left w:val="none" w:sz="0" w:space="0" w:color="auto"/>
            <w:bottom w:val="none" w:sz="0" w:space="0" w:color="auto"/>
            <w:right w:val="none" w:sz="0" w:space="0" w:color="auto"/>
          </w:divBdr>
        </w:div>
        <w:div w:id="157382957">
          <w:marLeft w:val="0"/>
          <w:marRight w:val="0"/>
          <w:marTop w:val="0"/>
          <w:marBottom w:val="0"/>
          <w:divBdr>
            <w:top w:val="none" w:sz="0" w:space="0" w:color="auto"/>
            <w:left w:val="none" w:sz="0" w:space="0" w:color="auto"/>
            <w:bottom w:val="none" w:sz="0" w:space="0" w:color="auto"/>
            <w:right w:val="none" w:sz="0" w:space="0" w:color="auto"/>
          </w:divBdr>
        </w:div>
        <w:div w:id="375205550">
          <w:marLeft w:val="0"/>
          <w:marRight w:val="0"/>
          <w:marTop w:val="0"/>
          <w:marBottom w:val="0"/>
          <w:divBdr>
            <w:top w:val="none" w:sz="0" w:space="0" w:color="auto"/>
            <w:left w:val="none" w:sz="0" w:space="0" w:color="auto"/>
            <w:bottom w:val="none" w:sz="0" w:space="0" w:color="auto"/>
            <w:right w:val="none" w:sz="0" w:space="0" w:color="auto"/>
          </w:divBdr>
        </w:div>
        <w:div w:id="2070575040">
          <w:marLeft w:val="0"/>
          <w:marRight w:val="0"/>
          <w:marTop w:val="0"/>
          <w:marBottom w:val="0"/>
          <w:divBdr>
            <w:top w:val="none" w:sz="0" w:space="0" w:color="auto"/>
            <w:left w:val="none" w:sz="0" w:space="0" w:color="auto"/>
            <w:bottom w:val="none" w:sz="0" w:space="0" w:color="auto"/>
            <w:right w:val="none" w:sz="0" w:space="0" w:color="auto"/>
          </w:divBdr>
        </w:div>
        <w:div w:id="1942834590">
          <w:marLeft w:val="0"/>
          <w:marRight w:val="0"/>
          <w:marTop w:val="0"/>
          <w:marBottom w:val="0"/>
          <w:divBdr>
            <w:top w:val="none" w:sz="0" w:space="0" w:color="auto"/>
            <w:left w:val="none" w:sz="0" w:space="0" w:color="auto"/>
            <w:bottom w:val="none" w:sz="0" w:space="0" w:color="auto"/>
            <w:right w:val="none" w:sz="0" w:space="0" w:color="auto"/>
          </w:divBdr>
        </w:div>
        <w:div w:id="356196938">
          <w:marLeft w:val="0"/>
          <w:marRight w:val="0"/>
          <w:marTop w:val="0"/>
          <w:marBottom w:val="0"/>
          <w:divBdr>
            <w:top w:val="none" w:sz="0" w:space="0" w:color="auto"/>
            <w:left w:val="none" w:sz="0" w:space="0" w:color="auto"/>
            <w:bottom w:val="none" w:sz="0" w:space="0" w:color="auto"/>
            <w:right w:val="none" w:sz="0" w:space="0" w:color="auto"/>
          </w:divBdr>
        </w:div>
        <w:div w:id="73476862">
          <w:marLeft w:val="0"/>
          <w:marRight w:val="0"/>
          <w:marTop w:val="0"/>
          <w:marBottom w:val="0"/>
          <w:divBdr>
            <w:top w:val="none" w:sz="0" w:space="0" w:color="auto"/>
            <w:left w:val="none" w:sz="0" w:space="0" w:color="auto"/>
            <w:bottom w:val="none" w:sz="0" w:space="0" w:color="auto"/>
            <w:right w:val="none" w:sz="0" w:space="0" w:color="auto"/>
          </w:divBdr>
        </w:div>
        <w:div w:id="713773181">
          <w:marLeft w:val="0"/>
          <w:marRight w:val="0"/>
          <w:marTop w:val="0"/>
          <w:marBottom w:val="0"/>
          <w:divBdr>
            <w:top w:val="none" w:sz="0" w:space="0" w:color="auto"/>
            <w:left w:val="none" w:sz="0" w:space="0" w:color="auto"/>
            <w:bottom w:val="none" w:sz="0" w:space="0" w:color="auto"/>
            <w:right w:val="none" w:sz="0" w:space="0" w:color="auto"/>
          </w:divBdr>
        </w:div>
        <w:div w:id="245463810">
          <w:marLeft w:val="0"/>
          <w:marRight w:val="0"/>
          <w:marTop w:val="0"/>
          <w:marBottom w:val="0"/>
          <w:divBdr>
            <w:top w:val="none" w:sz="0" w:space="0" w:color="auto"/>
            <w:left w:val="none" w:sz="0" w:space="0" w:color="auto"/>
            <w:bottom w:val="none" w:sz="0" w:space="0" w:color="auto"/>
            <w:right w:val="none" w:sz="0" w:space="0" w:color="auto"/>
          </w:divBdr>
        </w:div>
        <w:div w:id="1181360337">
          <w:marLeft w:val="0"/>
          <w:marRight w:val="0"/>
          <w:marTop w:val="0"/>
          <w:marBottom w:val="0"/>
          <w:divBdr>
            <w:top w:val="none" w:sz="0" w:space="0" w:color="auto"/>
            <w:left w:val="none" w:sz="0" w:space="0" w:color="auto"/>
            <w:bottom w:val="none" w:sz="0" w:space="0" w:color="auto"/>
            <w:right w:val="none" w:sz="0" w:space="0" w:color="auto"/>
          </w:divBdr>
        </w:div>
        <w:div w:id="1750687043">
          <w:marLeft w:val="0"/>
          <w:marRight w:val="0"/>
          <w:marTop w:val="0"/>
          <w:marBottom w:val="0"/>
          <w:divBdr>
            <w:top w:val="none" w:sz="0" w:space="0" w:color="auto"/>
            <w:left w:val="none" w:sz="0" w:space="0" w:color="auto"/>
            <w:bottom w:val="none" w:sz="0" w:space="0" w:color="auto"/>
            <w:right w:val="none" w:sz="0" w:space="0" w:color="auto"/>
          </w:divBdr>
        </w:div>
        <w:div w:id="740568209">
          <w:marLeft w:val="0"/>
          <w:marRight w:val="0"/>
          <w:marTop w:val="0"/>
          <w:marBottom w:val="0"/>
          <w:divBdr>
            <w:top w:val="none" w:sz="0" w:space="0" w:color="auto"/>
            <w:left w:val="none" w:sz="0" w:space="0" w:color="auto"/>
            <w:bottom w:val="none" w:sz="0" w:space="0" w:color="auto"/>
            <w:right w:val="none" w:sz="0" w:space="0" w:color="auto"/>
          </w:divBdr>
        </w:div>
      </w:divsChild>
    </w:div>
    <w:div w:id="986975630">
      <w:bodyDiv w:val="1"/>
      <w:marLeft w:val="0"/>
      <w:marRight w:val="0"/>
      <w:marTop w:val="0"/>
      <w:marBottom w:val="0"/>
      <w:divBdr>
        <w:top w:val="none" w:sz="0" w:space="0" w:color="auto"/>
        <w:left w:val="none" w:sz="0" w:space="0" w:color="auto"/>
        <w:bottom w:val="none" w:sz="0" w:space="0" w:color="auto"/>
        <w:right w:val="none" w:sz="0" w:space="0" w:color="auto"/>
      </w:divBdr>
      <w:divsChild>
        <w:div w:id="208299303">
          <w:marLeft w:val="0"/>
          <w:marRight w:val="0"/>
          <w:marTop w:val="0"/>
          <w:marBottom w:val="0"/>
          <w:divBdr>
            <w:top w:val="none" w:sz="0" w:space="0" w:color="auto"/>
            <w:left w:val="none" w:sz="0" w:space="0" w:color="auto"/>
            <w:bottom w:val="none" w:sz="0" w:space="0" w:color="auto"/>
            <w:right w:val="none" w:sz="0" w:space="0" w:color="auto"/>
          </w:divBdr>
        </w:div>
      </w:divsChild>
    </w:div>
    <w:div w:id="1238442755">
      <w:bodyDiv w:val="1"/>
      <w:marLeft w:val="0"/>
      <w:marRight w:val="0"/>
      <w:marTop w:val="0"/>
      <w:marBottom w:val="0"/>
      <w:divBdr>
        <w:top w:val="none" w:sz="0" w:space="0" w:color="auto"/>
        <w:left w:val="none" w:sz="0" w:space="0" w:color="auto"/>
        <w:bottom w:val="none" w:sz="0" w:space="0" w:color="auto"/>
        <w:right w:val="none" w:sz="0" w:space="0" w:color="auto"/>
      </w:divBdr>
      <w:divsChild>
        <w:div w:id="1178620570">
          <w:marLeft w:val="0"/>
          <w:marRight w:val="0"/>
          <w:marTop w:val="0"/>
          <w:marBottom w:val="0"/>
          <w:divBdr>
            <w:top w:val="none" w:sz="0" w:space="0" w:color="auto"/>
            <w:left w:val="none" w:sz="0" w:space="0" w:color="auto"/>
            <w:bottom w:val="none" w:sz="0" w:space="0" w:color="auto"/>
            <w:right w:val="none" w:sz="0" w:space="0" w:color="auto"/>
          </w:divBdr>
        </w:div>
        <w:div w:id="1810980088">
          <w:marLeft w:val="0"/>
          <w:marRight w:val="0"/>
          <w:marTop w:val="0"/>
          <w:marBottom w:val="0"/>
          <w:divBdr>
            <w:top w:val="none" w:sz="0" w:space="0" w:color="auto"/>
            <w:left w:val="none" w:sz="0" w:space="0" w:color="auto"/>
            <w:bottom w:val="none" w:sz="0" w:space="0" w:color="auto"/>
            <w:right w:val="none" w:sz="0" w:space="0" w:color="auto"/>
          </w:divBdr>
        </w:div>
      </w:divsChild>
    </w:div>
    <w:div w:id="1304888876">
      <w:bodyDiv w:val="1"/>
      <w:marLeft w:val="0"/>
      <w:marRight w:val="0"/>
      <w:marTop w:val="0"/>
      <w:marBottom w:val="0"/>
      <w:divBdr>
        <w:top w:val="none" w:sz="0" w:space="0" w:color="auto"/>
        <w:left w:val="none" w:sz="0" w:space="0" w:color="auto"/>
        <w:bottom w:val="none" w:sz="0" w:space="0" w:color="auto"/>
        <w:right w:val="none" w:sz="0" w:space="0" w:color="auto"/>
      </w:divBdr>
    </w:div>
    <w:div w:id="1326863508">
      <w:bodyDiv w:val="1"/>
      <w:marLeft w:val="0"/>
      <w:marRight w:val="0"/>
      <w:marTop w:val="0"/>
      <w:marBottom w:val="0"/>
      <w:divBdr>
        <w:top w:val="none" w:sz="0" w:space="0" w:color="auto"/>
        <w:left w:val="none" w:sz="0" w:space="0" w:color="auto"/>
        <w:bottom w:val="none" w:sz="0" w:space="0" w:color="auto"/>
        <w:right w:val="none" w:sz="0" w:space="0" w:color="auto"/>
      </w:divBdr>
      <w:divsChild>
        <w:div w:id="851336901">
          <w:marLeft w:val="0"/>
          <w:marRight w:val="0"/>
          <w:marTop w:val="0"/>
          <w:marBottom w:val="0"/>
          <w:divBdr>
            <w:top w:val="none" w:sz="0" w:space="0" w:color="auto"/>
            <w:left w:val="none" w:sz="0" w:space="0" w:color="auto"/>
            <w:bottom w:val="none" w:sz="0" w:space="0" w:color="auto"/>
            <w:right w:val="none" w:sz="0" w:space="0" w:color="auto"/>
          </w:divBdr>
        </w:div>
      </w:divsChild>
    </w:div>
    <w:div w:id="1396972544">
      <w:bodyDiv w:val="1"/>
      <w:marLeft w:val="0"/>
      <w:marRight w:val="0"/>
      <w:marTop w:val="0"/>
      <w:marBottom w:val="0"/>
      <w:divBdr>
        <w:top w:val="none" w:sz="0" w:space="0" w:color="auto"/>
        <w:left w:val="none" w:sz="0" w:space="0" w:color="auto"/>
        <w:bottom w:val="none" w:sz="0" w:space="0" w:color="auto"/>
        <w:right w:val="none" w:sz="0" w:space="0" w:color="auto"/>
      </w:divBdr>
    </w:div>
    <w:div w:id="1453010986">
      <w:bodyDiv w:val="1"/>
      <w:marLeft w:val="0"/>
      <w:marRight w:val="0"/>
      <w:marTop w:val="0"/>
      <w:marBottom w:val="0"/>
      <w:divBdr>
        <w:top w:val="none" w:sz="0" w:space="0" w:color="auto"/>
        <w:left w:val="none" w:sz="0" w:space="0" w:color="auto"/>
        <w:bottom w:val="none" w:sz="0" w:space="0" w:color="auto"/>
        <w:right w:val="none" w:sz="0" w:space="0" w:color="auto"/>
      </w:divBdr>
      <w:divsChild>
        <w:div w:id="1187905643">
          <w:marLeft w:val="0"/>
          <w:marRight w:val="0"/>
          <w:marTop w:val="0"/>
          <w:marBottom w:val="0"/>
          <w:divBdr>
            <w:top w:val="none" w:sz="0" w:space="0" w:color="auto"/>
            <w:left w:val="none" w:sz="0" w:space="0" w:color="auto"/>
            <w:bottom w:val="none" w:sz="0" w:space="0" w:color="auto"/>
            <w:right w:val="none" w:sz="0" w:space="0" w:color="auto"/>
          </w:divBdr>
        </w:div>
        <w:div w:id="448085048">
          <w:marLeft w:val="0"/>
          <w:marRight w:val="0"/>
          <w:marTop w:val="0"/>
          <w:marBottom w:val="0"/>
          <w:divBdr>
            <w:top w:val="none" w:sz="0" w:space="0" w:color="auto"/>
            <w:left w:val="none" w:sz="0" w:space="0" w:color="auto"/>
            <w:bottom w:val="none" w:sz="0" w:space="0" w:color="auto"/>
            <w:right w:val="none" w:sz="0" w:space="0" w:color="auto"/>
          </w:divBdr>
        </w:div>
      </w:divsChild>
    </w:div>
    <w:div w:id="1629357494">
      <w:bodyDiv w:val="1"/>
      <w:marLeft w:val="0"/>
      <w:marRight w:val="0"/>
      <w:marTop w:val="0"/>
      <w:marBottom w:val="0"/>
      <w:divBdr>
        <w:top w:val="none" w:sz="0" w:space="0" w:color="auto"/>
        <w:left w:val="none" w:sz="0" w:space="0" w:color="auto"/>
        <w:bottom w:val="none" w:sz="0" w:space="0" w:color="auto"/>
        <w:right w:val="none" w:sz="0" w:space="0" w:color="auto"/>
      </w:divBdr>
      <w:divsChild>
        <w:div w:id="246578138">
          <w:marLeft w:val="0"/>
          <w:marRight w:val="0"/>
          <w:marTop w:val="0"/>
          <w:marBottom w:val="0"/>
          <w:divBdr>
            <w:top w:val="none" w:sz="0" w:space="0" w:color="auto"/>
            <w:left w:val="none" w:sz="0" w:space="0" w:color="auto"/>
            <w:bottom w:val="none" w:sz="0" w:space="0" w:color="auto"/>
            <w:right w:val="none" w:sz="0" w:space="0" w:color="auto"/>
          </w:divBdr>
        </w:div>
        <w:div w:id="1177041603">
          <w:marLeft w:val="0"/>
          <w:marRight w:val="0"/>
          <w:marTop w:val="0"/>
          <w:marBottom w:val="0"/>
          <w:divBdr>
            <w:top w:val="none" w:sz="0" w:space="0" w:color="auto"/>
            <w:left w:val="none" w:sz="0" w:space="0" w:color="auto"/>
            <w:bottom w:val="none" w:sz="0" w:space="0" w:color="auto"/>
            <w:right w:val="none" w:sz="0" w:space="0" w:color="auto"/>
          </w:divBdr>
        </w:div>
        <w:div w:id="1103961253">
          <w:marLeft w:val="0"/>
          <w:marRight w:val="0"/>
          <w:marTop w:val="0"/>
          <w:marBottom w:val="0"/>
          <w:divBdr>
            <w:top w:val="none" w:sz="0" w:space="0" w:color="auto"/>
            <w:left w:val="none" w:sz="0" w:space="0" w:color="auto"/>
            <w:bottom w:val="none" w:sz="0" w:space="0" w:color="auto"/>
            <w:right w:val="none" w:sz="0" w:space="0" w:color="auto"/>
          </w:divBdr>
        </w:div>
        <w:div w:id="1330525972">
          <w:marLeft w:val="0"/>
          <w:marRight w:val="0"/>
          <w:marTop w:val="0"/>
          <w:marBottom w:val="0"/>
          <w:divBdr>
            <w:top w:val="none" w:sz="0" w:space="0" w:color="auto"/>
            <w:left w:val="none" w:sz="0" w:space="0" w:color="auto"/>
            <w:bottom w:val="none" w:sz="0" w:space="0" w:color="auto"/>
            <w:right w:val="none" w:sz="0" w:space="0" w:color="auto"/>
          </w:divBdr>
        </w:div>
        <w:div w:id="963775256">
          <w:marLeft w:val="0"/>
          <w:marRight w:val="0"/>
          <w:marTop w:val="0"/>
          <w:marBottom w:val="0"/>
          <w:divBdr>
            <w:top w:val="none" w:sz="0" w:space="0" w:color="auto"/>
            <w:left w:val="none" w:sz="0" w:space="0" w:color="auto"/>
            <w:bottom w:val="none" w:sz="0" w:space="0" w:color="auto"/>
            <w:right w:val="none" w:sz="0" w:space="0" w:color="auto"/>
          </w:divBdr>
        </w:div>
        <w:div w:id="689798334">
          <w:marLeft w:val="0"/>
          <w:marRight w:val="0"/>
          <w:marTop w:val="0"/>
          <w:marBottom w:val="0"/>
          <w:divBdr>
            <w:top w:val="none" w:sz="0" w:space="0" w:color="auto"/>
            <w:left w:val="none" w:sz="0" w:space="0" w:color="auto"/>
            <w:bottom w:val="none" w:sz="0" w:space="0" w:color="auto"/>
            <w:right w:val="none" w:sz="0" w:space="0" w:color="auto"/>
          </w:divBdr>
        </w:div>
        <w:div w:id="887180844">
          <w:marLeft w:val="0"/>
          <w:marRight w:val="0"/>
          <w:marTop w:val="0"/>
          <w:marBottom w:val="0"/>
          <w:divBdr>
            <w:top w:val="none" w:sz="0" w:space="0" w:color="auto"/>
            <w:left w:val="none" w:sz="0" w:space="0" w:color="auto"/>
            <w:bottom w:val="none" w:sz="0" w:space="0" w:color="auto"/>
            <w:right w:val="none" w:sz="0" w:space="0" w:color="auto"/>
          </w:divBdr>
        </w:div>
        <w:div w:id="221260593">
          <w:marLeft w:val="0"/>
          <w:marRight w:val="0"/>
          <w:marTop w:val="0"/>
          <w:marBottom w:val="0"/>
          <w:divBdr>
            <w:top w:val="none" w:sz="0" w:space="0" w:color="auto"/>
            <w:left w:val="none" w:sz="0" w:space="0" w:color="auto"/>
            <w:bottom w:val="none" w:sz="0" w:space="0" w:color="auto"/>
            <w:right w:val="none" w:sz="0" w:space="0" w:color="auto"/>
          </w:divBdr>
        </w:div>
        <w:div w:id="529807290">
          <w:marLeft w:val="0"/>
          <w:marRight w:val="0"/>
          <w:marTop w:val="0"/>
          <w:marBottom w:val="0"/>
          <w:divBdr>
            <w:top w:val="none" w:sz="0" w:space="0" w:color="auto"/>
            <w:left w:val="none" w:sz="0" w:space="0" w:color="auto"/>
            <w:bottom w:val="none" w:sz="0" w:space="0" w:color="auto"/>
            <w:right w:val="none" w:sz="0" w:space="0" w:color="auto"/>
          </w:divBdr>
        </w:div>
        <w:div w:id="1066685512">
          <w:marLeft w:val="0"/>
          <w:marRight w:val="0"/>
          <w:marTop w:val="0"/>
          <w:marBottom w:val="0"/>
          <w:divBdr>
            <w:top w:val="none" w:sz="0" w:space="0" w:color="auto"/>
            <w:left w:val="none" w:sz="0" w:space="0" w:color="auto"/>
            <w:bottom w:val="none" w:sz="0" w:space="0" w:color="auto"/>
            <w:right w:val="none" w:sz="0" w:space="0" w:color="auto"/>
          </w:divBdr>
        </w:div>
        <w:div w:id="148987103">
          <w:marLeft w:val="0"/>
          <w:marRight w:val="0"/>
          <w:marTop w:val="0"/>
          <w:marBottom w:val="0"/>
          <w:divBdr>
            <w:top w:val="none" w:sz="0" w:space="0" w:color="auto"/>
            <w:left w:val="none" w:sz="0" w:space="0" w:color="auto"/>
            <w:bottom w:val="none" w:sz="0" w:space="0" w:color="auto"/>
            <w:right w:val="none" w:sz="0" w:space="0" w:color="auto"/>
          </w:divBdr>
        </w:div>
        <w:div w:id="1420518857">
          <w:marLeft w:val="0"/>
          <w:marRight w:val="0"/>
          <w:marTop w:val="0"/>
          <w:marBottom w:val="0"/>
          <w:divBdr>
            <w:top w:val="none" w:sz="0" w:space="0" w:color="auto"/>
            <w:left w:val="none" w:sz="0" w:space="0" w:color="auto"/>
            <w:bottom w:val="none" w:sz="0" w:space="0" w:color="auto"/>
            <w:right w:val="none" w:sz="0" w:space="0" w:color="auto"/>
          </w:divBdr>
        </w:div>
        <w:div w:id="2134589337">
          <w:marLeft w:val="0"/>
          <w:marRight w:val="0"/>
          <w:marTop w:val="0"/>
          <w:marBottom w:val="0"/>
          <w:divBdr>
            <w:top w:val="none" w:sz="0" w:space="0" w:color="auto"/>
            <w:left w:val="none" w:sz="0" w:space="0" w:color="auto"/>
            <w:bottom w:val="none" w:sz="0" w:space="0" w:color="auto"/>
            <w:right w:val="none" w:sz="0" w:space="0" w:color="auto"/>
          </w:divBdr>
        </w:div>
        <w:div w:id="33389577">
          <w:marLeft w:val="0"/>
          <w:marRight w:val="0"/>
          <w:marTop w:val="0"/>
          <w:marBottom w:val="0"/>
          <w:divBdr>
            <w:top w:val="none" w:sz="0" w:space="0" w:color="auto"/>
            <w:left w:val="none" w:sz="0" w:space="0" w:color="auto"/>
            <w:bottom w:val="none" w:sz="0" w:space="0" w:color="auto"/>
            <w:right w:val="none" w:sz="0" w:space="0" w:color="auto"/>
          </w:divBdr>
        </w:div>
        <w:div w:id="1929003930">
          <w:marLeft w:val="0"/>
          <w:marRight w:val="0"/>
          <w:marTop w:val="0"/>
          <w:marBottom w:val="0"/>
          <w:divBdr>
            <w:top w:val="none" w:sz="0" w:space="0" w:color="auto"/>
            <w:left w:val="none" w:sz="0" w:space="0" w:color="auto"/>
            <w:bottom w:val="none" w:sz="0" w:space="0" w:color="auto"/>
            <w:right w:val="none" w:sz="0" w:space="0" w:color="auto"/>
          </w:divBdr>
        </w:div>
        <w:div w:id="1273778452">
          <w:marLeft w:val="0"/>
          <w:marRight w:val="0"/>
          <w:marTop w:val="0"/>
          <w:marBottom w:val="0"/>
          <w:divBdr>
            <w:top w:val="none" w:sz="0" w:space="0" w:color="auto"/>
            <w:left w:val="none" w:sz="0" w:space="0" w:color="auto"/>
            <w:bottom w:val="none" w:sz="0" w:space="0" w:color="auto"/>
            <w:right w:val="none" w:sz="0" w:space="0" w:color="auto"/>
          </w:divBdr>
        </w:div>
      </w:divsChild>
    </w:div>
    <w:div w:id="1755055653">
      <w:bodyDiv w:val="1"/>
      <w:marLeft w:val="0"/>
      <w:marRight w:val="0"/>
      <w:marTop w:val="0"/>
      <w:marBottom w:val="0"/>
      <w:divBdr>
        <w:top w:val="none" w:sz="0" w:space="0" w:color="auto"/>
        <w:left w:val="none" w:sz="0" w:space="0" w:color="auto"/>
        <w:bottom w:val="none" w:sz="0" w:space="0" w:color="auto"/>
        <w:right w:val="none" w:sz="0" w:space="0" w:color="auto"/>
      </w:divBdr>
      <w:divsChild>
        <w:div w:id="1892038311">
          <w:marLeft w:val="0"/>
          <w:marRight w:val="0"/>
          <w:marTop w:val="0"/>
          <w:marBottom w:val="0"/>
          <w:divBdr>
            <w:top w:val="none" w:sz="0" w:space="0" w:color="auto"/>
            <w:left w:val="none" w:sz="0" w:space="0" w:color="auto"/>
            <w:bottom w:val="none" w:sz="0" w:space="0" w:color="auto"/>
            <w:right w:val="none" w:sz="0" w:space="0" w:color="auto"/>
          </w:divBdr>
        </w:div>
        <w:div w:id="1246067715">
          <w:marLeft w:val="0"/>
          <w:marRight w:val="0"/>
          <w:marTop w:val="0"/>
          <w:marBottom w:val="0"/>
          <w:divBdr>
            <w:top w:val="none" w:sz="0" w:space="0" w:color="auto"/>
            <w:left w:val="none" w:sz="0" w:space="0" w:color="auto"/>
            <w:bottom w:val="none" w:sz="0" w:space="0" w:color="auto"/>
            <w:right w:val="none" w:sz="0" w:space="0" w:color="auto"/>
          </w:divBdr>
        </w:div>
        <w:div w:id="698967215">
          <w:marLeft w:val="0"/>
          <w:marRight w:val="0"/>
          <w:marTop w:val="0"/>
          <w:marBottom w:val="0"/>
          <w:divBdr>
            <w:top w:val="none" w:sz="0" w:space="0" w:color="auto"/>
            <w:left w:val="none" w:sz="0" w:space="0" w:color="auto"/>
            <w:bottom w:val="none" w:sz="0" w:space="0" w:color="auto"/>
            <w:right w:val="none" w:sz="0" w:space="0" w:color="auto"/>
          </w:divBdr>
        </w:div>
        <w:div w:id="1137263575">
          <w:marLeft w:val="0"/>
          <w:marRight w:val="0"/>
          <w:marTop w:val="0"/>
          <w:marBottom w:val="0"/>
          <w:divBdr>
            <w:top w:val="none" w:sz="0" w:space="0" w:color="auto"/>
            <w:left w:val="none" w:sz="0" w:space="0" w:color="auto"/>
            <w:bottom w:val="none" w:sz="0" w:space="0" w:color="auto"/>
            <w:right w:val="none" w:sz="0" w:space="0" w:color="auto"/>
          </w:divBdr>
        </w:div>
        <w:div w:id="616061125">
          <w:marLeft w:val="0"/>
          <w:marRight w:val="0"/>
          <w:marTop w:val="0"/>
          <w:marBottom w:val="0"/>
          <w:divBdr>
            <w:top w:val="none" w:sz="0" w:space="0" w:color="auto"/>
            <w:left w:val="none" w:sz="0" w:space="0" w:color="auto"/>
            <w:bottom w:val="none" w:sz="0" w:space="0" w:color="auto"/>
            <w:right w:val="none" w:sz="0" w:space="0" w:color="auto"/>
          </w:divBdr>
        </w:div>
        <w:div w:id="602303783">
          <w:marLeft w:val="0"/>
          <w:marRight w:val="0"/>
          <w:marTop w:val="0"/>
          <w:marBottom w:val="0"/>
          <w:divBdr>
            <w:top w:val="none" w:sz="0" w:space="0" w:color="auto"/>
            <w:left w:val="none" w:sz="0" w:space="0" w:color="auto"/>
            <w:bottom w:val="none" w:sz="0" w:space="0" w:color="auto"/>
            <w:right w:val="none" w:sz="0" w:space="0" w:color="auto"/>
          </w:divBdr>
        </w:div>
        <w:div w:id="342783316">
          <w:marLeft w:val="0"/>
          <w:marRight w:val="0"/>
          <w:marTop w:val="0"/>
          <w:marBottom w:val="0"/>
          <w:divBdr>
            <w:top w:val="none" w:sz="0" w:space="0" w:color="auto"/>
            <w:left w:val="none" w:sz="0" w:space="0" w:color="auto"/>
            <w:bottom w:val="none" w:sz="0" w:space="0" w:color="auto"/>
            <w:right w:val="none" w:sz="0" w:space="0" w:color="auto"/>
          </w:divBdr>
        </w:div>
        <w:div w:id="856237064">
          <w:marLeft w:val="0"/>
          <w:marRight w:val="0"/>
          <w:marTop w:val="0"/>
          <w:marBottom w:val="0"/>
          <w:divBdr>
            <w:top w:val="none" w:sz="0" w:space="0" w:color="auto"/>
            <w:left w:val="none" w:sz="0" w:space="0" w:color="auto"/>
            <w:bottom w:val="none" w:sz="0" w:space="0" w:color="auto"/>
            <w:right w:val="none" w:sz="0" w:space="0" w:color="auto"/>
          </w:divBdr>
        </w:div>
        <w:div w:id="1506558390">
          <w:marLeft w:val="0"/>
          <w:marRight w:val="0"/>
          <w:marTop w:val="0"/>
          <w:marBottom w:val="0"/>
          <w:divBdr>
            <w:top w:val="none" w:sz="0" w:space="0" w:color="auto"/>
            <w:left w:val="none" w:sz="0" w:space="0" w:color="auto"/>
            <w:bottom w:val="none" w:sz="0" w:space="0" w:color="auto"/>
            <w:right w:val="none" w:sz="0" w:space="0" w:color="auto"/>
          </w:divBdr>
        </w:div>
        <w:div w:id="2105683031">
          <w:marLeft w:val="0"/>
          <w:marRight w:val="0"/>
          <w:marTop w:val="0"/>
          <w:marBottom w:val="0"/>
          <w:divBdr>
            <w:top w:val="none" w:sz="0" w:space="0" w:color="auto"/>
            <w:left w:val="none" w:sz="0" w:space="0" w:color="auto"/>
            <w:bottom w:val="none" w:sz="0" w:space="0" w:color="auto"/>
            <w:right w:val="none" w:sz="0" w:space="0" w:color="auto"/>
          </w:divBdr>
        </w:div>
        <w:div w:id="325015215">
          <w:marLeft w:val="0"/>
          <w:marRight w:val="0"/>
          <w:marTop w:val="0"/>
          <w:marBottom w:val="0"/>
          <w:divBdr>
            <w:top w:val="none" w:sz="0" w:space="0" w:color="auto"/>
            <w:left w:val="none" w:sz="0" w:space="0" w:color="auto"/>
            <w:bottom w:val="none" w:sz="0" w:space="0" w:color="auto"/>
            <w:right w:val="none" w:sz="0" w:space="0" w:color="auto"/>
          </w:divBdr>
        </w:div>
        <w:div w:id="722799233">
          <w:marLeft w:val="0"/>
          <w:marRight w:val="0"/>
          <w:marTop w:val="0"/>
          <w:marBottom w:val="0"/>
          <w:divBdr>
            <w:top w:val="none" w:sz="0" w:space="0" w:color="auto"/>
            <w:left w:val="none" w:sz="0" w:space="0" w:color="auto"/>
            <w:bottom w:val="none" w:sz="0" w:space="0" w:color="auto"/>
            <w:right w:val="none" w:sz="0" w:space="0" w:color="auto"/>
          </w:divBdr>
        </w:div>
        <w:div w:id="287324059">
          <w:marLeft w:val="0"/>
          <w:marRight w:val="0"/>
          <w:marTop w:val="0"/>
          <w:marBottom w:val="0"/>
          <w:divBdr>
            <w:top w:val="none" w:sz="0" w:space="0" w:color="auto"/>
            <w:left w:val="none" w:sz="0" w:space="0" w:color="auto"/>
            <w:bottom w:val="none" w:sz="0" w:space="0" w:color="auto"/>
            <w:right w:val="none" w:sz="0" w:space="0" w:color="auto"/>
          </w:divBdr>
        </w:div>
        <w:div w:id="1443064322">
          <w:marLeft w:val="0"/>
          <w:marRight w:val="0"/>
          <w:marTop w:val="0"/>
          <w:marBottom w:val="0"/>
          <w:divBdr>
            <w:top w:val="none" w:sz="0" w:space="0" w:color="auto"/>
            <w:left w:val="none" w:sz="0" w:space="0" w:color="auto"/>
            <w:bottom w:val="none" w:sz="0" w:space="0" w:color="auto"/>
            <w:right w:val="none" w:sz="0" w:space="0" w:color="auto"/>
          </w:divBdr>
        </w:div>
        <w:div w:id="1777096738">
          <w:marLeft w:val="0"/>
          <w:marRight w:val="0"/>
          <w:marTop w:val="0"/>
          <w:marBottom w:val="0"/>
          <w:divBdr>
            <w:top w:val="none" w:sz="0" w:space="0" w:color="auto"/>
            <w:left w:val="none" w:sz="0" w:space="0" w:color="auto"/>
            <w:bottom w:val="none" w:sz="0" w:space="0" w:color="auto"/>
            <w:right w:val="none" w:sz="0" w:space="0" w:color="auto"/>
          </w:divBdr>
        </w:div>
        <w:div w:id="809173573">
          <w:marLeft w:val="0"/>
          <w:marRight w:val="0"/>
          <w:marTop w:val="0"/>
          <w:marBottom w:val="0"/>
          <w:divBdr>
            <w:top w:val="none" w:sz="0" w:space="0" w:color="auto"/>
            <w:left w:val="none" w:sz="0" w:space="0" w:color="auto"/>
            <w:bottom w:val="none" w:sz="0" w:space="0" w:color="auto"/>
            <w:right w:val="none" w:sz="0" w:space="0" w:color="auto"/>
          </w:divBdr>
        </w:div>
        <w:div w:id="484467201">
          <w:marLeft w:val="0"/>
          <w:marRight w:val="0"/>
          <w:marTop w:val="0"/>
          <w:marBottom w:val="0"/>
          <w:divBdr>
            <w:top w:val="none" w:sz="0" w:space="0" w:color="auto"/>
            <w:left w:val="none" w:sz="0" w:space="0" w:color="auto"/>
            <w:bottom w:val="none" w:sz="0" w:space="0" w:color="auto"/>
            <w:right w:val="none" w:sz="0" w:space="0" w:color="auto"/>
          </w:divBdr>
        </w:div>
        <w:div w:id="1865442416">
          <w:marLeft w:val="0"/>
          <w:marRight w:val="0"/>
          <w:marTop w:val="0"/>
          <w:marBottom w:val="0"/>
          <w:divBdr>
            <w:top w:val="none" w:sz="0" w:space="0" w:color="auto"/>
            <w:left w:val="none" w:sz="0" w:space="0" w:color="auto"/>
            <w:bottom w:val="none" w:sz="0" w:space="0" w:color="auto"/>
            <w:right w:val="none" w:sz="0" w:space="0" w:color="auto"/>
          </w:divBdr>
        </w:div>
        <w:div w:id="1190878035">
          <w:marLeft w:val="0"/>
          <w:marRight w:val="0"/>
          <w:marTop w:val="0"/>
          <w:marBottom w:val="0"/>
          <w:divBdr>
            <w:top w:val="none" w:sz="0" w:space="0" w:color="auto"/>
            <w:left w:val="none" w:sz="0" w:space="0" w:color="auto"/>
            <w:bottom w:val="none" w:sz="0" w:space="0" w:color="auto"/>
            <w:right w:val="none" w:sz="0" w:space="0" w:color="auto"/>
          </w:divBdr>
        </w:div>
        <w:div w:id="369189599">
          <w:marLeft w:val="0"/>
          <w:marRight w:val="0"/>
          <w:marTop w:val="0"/>
          <w:marBottom w:val="0"/>
          <w:divBdr>
            <w:top w:val="none" w:sz="0" w:space="0" w:color="auto"/>
            <w:left w:val="none" w:sz="0" w:space="0" w:color="auto"/>
            <w:bottom w:val="none" w:sz="0" w:space="0" w:color="auto"/>
            <w:right w:val="none" w:sz="0" w:space="0" w:color="auto"/>
          </w:divBdr>
        </w:div>
        <w:div w:id="996424713">
          <w:marLeft w:val="0"/>
          <w:marRight w:val="0"/>
          <w:marTop w:val="0"/>
          <w:marBottom w:val="0"/>
          <w:divBdr>
            <w:top w:val="none" w:sz="0" w:space="0" w:color="auto"/>
            <w:left w:val="none" w:sz="0" w:space="0" w:color="auto"/>
            <w:bottom w:val="none" w:sz="0" w:space="0" w:color="auto"/>
            <w:right w:val="none" w:sz="0" w:space="0" w:color="auto"/>
          </w:divBdr>
        </w:div>
        <w:div w:id="1166358133">
          <w:marLeft w:val="0"/>
          <w:marRight w:val="0"/>
          <w:marTop w:val="0"/>
          <w:marBottom w:val="0"/>
          <w:divBdr>
            <w:top w:val="none" w:sz="0" w:space="0" w:color="auto"/>
            <w:left w:val="none" w:sz="0" w:space="0" w:color="auto"/>
            <w:bottom w:val="none" w:sz="0" w:space="0" w:color="auto"/>
            <w:right w:val="none" w:sz="0" w:space="0" w:color="auto"/>
          </w:divBdr>
        </w:div>
        <w:div w:id="970669193">
          <w:marLeft w:val="0"/>
          <w:marRight w:val="0"/>
          <w:marTop w:val="0"/>
          <w:marBottom w:val="0"/>
          <w:divBdr>
            <w:top w:val="none" w:sz="0" w:space="0" w:color="auto"/>
            <w:left w:val="none" w:sz="0" w:space="0" w:color="auto"/>
            <w:bottom w:val="none" w:sz="0" w:space="0" w:color="auto"/>
            <w:right w:val="none" w:sz="0" w:space="0" w:color="auto"/>
          </w:divBdr>
        </w:div>
      </w:divsChild>
    </w:div>
    <w:div w:id="1836610345">
      <w:bodyDiv w:val="1"/>
      <w:marLeft w:val="0"/>
      <w:marRight w:val="0"/>
      <w:marTop w:val="0"/>
      <w:marBottom w:val="0"/>
      <w:divBdr>
        <w:top w:val="none" w:sz="0" w:space="0" w:color="auto"/>
        <w:left w:val="none" w:sz="0" w:space="0" w:color="auto"/>
        <w:bottom w:val="none" w:sz="0" w:space="0" w:color="auto"/>
        <w:right w:val="none" w:sz="0" w:space="0" w:color="auto"/>
      </w:divBdr>
      <w:divsChild>
        <w:div w:id="616721161">
          <w:marLeft w:val="0"/>
          <w:marRight w:val="0"/>
          <w:marTop w:val="0"/>
          <w:marBottom w:val="0"/>
          <w:divBdr>
            <w:top w:val="none" w:sz="0" w:space="0" w:color="auto"/>
            <w:left w:val="none" w:sz="0" w:space="0" w:color="auto"/>
            <w:bottom w:val="none" w:sz="0" w:space="0" w:color="auto"/>
            <w:right w:val="none" w:sz="0" w:space="0" w:color="auto"/>
          </w:divBdr>
          <w:divsChild>
            <w:div w:id="1218668622">
              <w:marLeft w:val="0"/>
              <w:marRight w:val="0"/>
              <w:marTop w:val="0"/>
              <w:marBottom w:val="0"/>
              <w:divBdr>
                <w:top w:val="none" w:sz="0" w:space="0" w:color="auto"/>
                <w:left w:val="none" w:sz="0" w:space="0" w:color="auto"/>
                <w:bottom w:val="none" w:sz="0" w:space="0" w:color="auto"/>
                <w:right w:val="none" w:sz="0" w:space="0" w:color="auto"/>
              </w:divBdr>
            </w:div>
            <w:div w:id="174615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5891">
      <w:bodyDiv w:val="1"/>
      <w:marLeft w:val="0"/>
      <w:marRight w:val="0"/>
      <w:marTop w:val="0"/>
      <w:marBottom w:val="0"/>
      <w:divBdr>
        <w:top w:val="none" w:sz="0" w:space="0" w:color="auto"/>
        <w:left w:val="none" w:sz="0" w:space="0" w:color="auto"/>
        <w:bottom w:val="none" w:sz="0" w:space="0" w:color="auto"/>
        <w:right w:val="none" w:sz="0" w:space="0" w:color="auto"/>
      </w:divBdr>
      <w:divsChild>
        <w:div w:id="1946496413">
          <w:marLeft w:val="0"/>
          <w:marRight w:val="0"/>
          <w:marTop w:val="0"/>
          <w:marBottom w:val="0"/>
          <w:divBdr>
            <w:top w:val="none" w:sz="0" w:space="0" w:color="auto"/>
            <w:left w:val="none" w:sz="0" w:space="0" w:color="auto"/>
            <w:bottom w:val="none" w:sz="0" w:space="0" w:color="auto"/>
            <w:right w:val="none" w:sz="0" w:space="0" w:color="auto"/>
          </w:divBdr>
          <w:divsChild>
            <w:div w:id="1135876843">
              <w:marLeft w:val="0"/>
              <w:marRight w:val="0"/>
              <w:marTop w:val="0"/>
              <w:marBottom w:val="0"/>
              <w:divBdr>
                <w:top w:val="none" w:sz="0" w:space="0" w:color="auto"/>
                <w:left w:val="none" w:sz="0" w:space="0" w:color="auto"/>
                <w:bottom w:val="none" w:sz="0" w:space="0" w:color="auto"/>
                <w:right w:val="none" w:sz="0" w:space="0" w:color="auto"/>
              </w:divBdr>
            </w:div>
            <w:div w:id="103222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47294">
      <w:bodyDiv w:val="1"/>
      <w:marLeft w:val="0"/>
      <w:marRight w:val="0"/>
      <w:marTop w:val="0"/>
      <w:marBottom w:val="0"/>
      <w:divBdr>
        <w:top w:val="none" w:sz="0" w:space="0" w:color="auto"/>
        <w:left w:val="none" w:sz="0" w:space="0" w:color="auto"/>
        <w:bottom w:val="none" w:sz="0" w:space="0" w:color="auto"/>
        <w:right w:val="none" w:sz="0" w:space="0" w:color="auto"/>
      </w:divBdr>
    </w:div>
    <w:div w:id="1946648439">
      <w:bodyDiv w:val="1"/>
      <w:marLeft w:val="0"/>
      <w:marRight w:val="0"/>
      <w:marTop w:val="0"/>
      <w:marBottom w:val="0"/>
      <w:divBdr>
        <w:top w:val="none" w:sz="0" w:space="0" w:color="auto"/>
        <w:left w:val="none" w:sz="0" w:space="0" w:color="auto"/>
        <w:bottom w:val="none" w:sz="0" w:space="0" w:color="auto"/>
        <w:right w:val="none" w:sz="0" w:space="0" w:color="auto"/>
      </w:divBdr>
      <w:divsChild>
        <w:div w:id="12141211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592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taize.fr/IMG/jpg/misericorde_dsc_1686_b.jpg" TargetMode="External"/><Relationship Id="rId18" Type="http://schemas.openxmlformats.org/officeDocument/2006/relationships/image" Target="media/image5.jpeg"/><Relationship Id="rId26" Type="http://schemas.openxmlformats.org/officeDocument/2006/relationships/image" Target="media/image11.jpeg"/><Relationship Id="rId3" Type="http://schemas.openxmlformats.org/officeDocument/2006/relationships/numbering" Target="numbering.xml"/><Relationship Id="rId21" Type="http://schemas.openxmlformats.org/officeDocument/2006/relationships/hyperlink" Target="http://www.taize.fr/IMG/jpg/misericorde_dsc_1686_f.jpg" TargetMode="External"/><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hyperlink" Target="http://www.taize.fr/IMG/jpg/misericorde_dsc_1686_d.jpg" TargetMode="External"/><Relationship Id="rId25" Type="http://schemas.openxmlformats.org/officeDocument/2006/relationships/image" Target="media/image10.jpe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aize.fr/IMG/jpg/misericorde_dsc_1686_a.jpg" TargetMode="External"/><Relationship Id="rId24" Type="http://schemas.openxmlformats.org/officeDocument/2006/relationships/image" Target="media/image9.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taize.fr/IMG/jpg/misericorde_dsc_1686_c.jpg"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hyperlink" Target="http://www.taize.fr/IMG/jpg/misericorde_dsc_1686_e.jpg" TargetMode="External"/><Relationship Id="rId31" Type="http://schemas.microsoft.com/office/2007/relationships/hdphoto" Target="media/hdphoto2.wdp"/><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www.taize.fr/fr_article19176.html" TargetMode="External"/><Relationship Id="rId2" Type="http://schemas.openxmlformats.org/officeDocument/2006/relationships/hyperlink" Target="http://www.taize.fr/fr_article19176.html" TargetMode="External"/><Relationship Id="rId1" Type="http://schemas.openxmlformats.org/officeDocument/2006/relationships/hyperlink" Target="http://www.atelierdamascene.fr/" TargetMode="External"/><Relationship Id="rId4" Type="http://schemas.openxmlformats.org/officeDocument/2006/relationships/hyperlink" Target="https://www.google.ch/search?q=monast%C3%A8re+de+Berz%C3%A9&amp;biw=1280&amp;bih=565&amp;source=lnms&amp;tbm=isch&amp;sa=X&amp;ved=0ahUKEwjVk-W0g5PNAhWJchQKHU6bA3sQ_AUIBigB"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cuments\A.%20Documents%20texte\mod&#232;les\Document%20structur&#233;.dotm"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eg"/></Relationships>
</file>

<file path=word/theme/theme1.xml><?xml version="1.0" encoding="utf-8"?>
<a:theme xmlns:a="http://schemas.openxmlformats.org/drawingml/2006/main" name="Organique">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rganique">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L’icône du Christ miséricordieux</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D620EE6-8560-4988-BD83-CDAB8C56D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 structuré.dotm</Template>
  <TotalTime>235</TotalTime>
  <Pages>1</Pages>
  <Words>1508</Words>
  <Characters>8296</Characters>
  <Application>Microsoft Office Word</Application>
  <DocSecurity>0</DocSecurity>
  <Lines>69</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Abbé Bernard Schubiger</dc:creator>
  <cp:keywords/>
  <dc:description/>
  <cp:lastModifiedBy>Bernard Schubiger</cp:lastModifiedBy>
  <cp:revision>11</cp:revision>
  <cp:lastPrinted>2016-12-03T17:03:00Z</cp:lastPrinted>
  <dcterms:created xsi:type="dcterms:W3CDTF">2016-12-02T16:23:00Z</dcterms:created>
  <dcterms:modified xsi:type="dcterms:W3CDTF">2021-04-10T16:01:00Z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zotero-version="4.0.21.5"&gt;&lt;session id="p2lRhAxj"/&gt;&lt;style id="http://www.zotero.org/styles/chicago-note-bibliography" hasBibliography="1" bibliographyStyleHasBeenSet="0"/&gt;&lt;prefs&gt;&lt;pref name="fieldType" value="Field"/&gt;&lt;pref name="store</vt:lpwstr>
  </property>
  <property fmtid="{D5CDD505-2E9C-101B-9397-08002B2CF9AE}" pid="3" name="ZOTERO_PREF_2">
    <vt:lpwstr>References" value="true"/&gt;&lt;pref name="automaticJournalAbbreviations" value="true"/&gt;&lt;pref name="noteType" value="1"/&gt;&lt;/prefs&gt;&lt;/data&gt;</vt:lpwstr>
  </property>
</Properties>
</file>